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A4B" w:rsidRPr="00B45948" w:rsidRDefault="00DB0A4B" w:rsidP="00B45948">
      <w:pPr>
        <w:jc w:val="center"/>
        <w:rPr>
          <w:rFonts w:ascii="Times New Roman" w:hAnsi="Times New Roman"/>
          <w:sz w:val="28"/>
          <w:szCs w:val="28"/>
        </w:rPr>
      </w:pPr>
      <w:r w:rsidRPr="00B45948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"Средняя общеобразовательная школа п. Ягодное" </w:t>
      </w:r>
    </w:p>
    <w:p w:rsidR="00DB0A4B" w:rsidRDefault="00DB0A4B" w:rsidP="00B45948">
      <w:pPr>
        <w:spacing w:line="10" w:lineRule="atLeast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spacing w:line="10" w:lineRule="atLeast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spacing w:line="10" w:lineRule="atLeast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spacing w:line="10" w:lineRule="atLeast"/>
        <w:rPr>
          <w:rFonts w:ascii="Times New Roman" w:hAnsi="Times New Roman"/>
          <w:sz w:val="28"/>
          <w:szCs w:val="28"/>
        </w:rPr>
      </w:pPr>
    </w:p>
    <w:p w:rsidR="00DB0A4B" w:rsidRPr="00D8588F" w:rsidRDefault="00DB0A4B" w:rsidP="00B45948">
      <w:pPr>
        <w:spacing w:line="10" w:lineRule="atLeast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spacing w:line="10" w:lineRule="atLeast"/>
        <w:jc w:val="right"/>
        <w:rPr>
          <w:rFonts w:ascii="Times New Roman" w:hAnsi="Times New Roman"/>
          <w:sz w:val="28"/>
          <w:szCs w:val="28"/>
        </w:rPr>
      </w:pPr>
    </w:p>
    <w:p w:rsidR="00DB0A4B" w:rsidRPr="009E5546" w:rsidRDefault="00DB0A4B" w:rsidP="00B45948">
      <w:pPr>
        <w:spacing w:line="10" w:lineRule="atLeast"/>
        <w:jc w:val="center"/>
        <w:rPr>
          <w:rFonts w:ascii="Times New Roman" w:hAnsi="Times New Roman"/>
          <w:sz w:val="32"/>
          <w:szCs w:val="32"/>
        </w:rPr>
      </w:pPr>
      <w:r w:rsidRPr="009E5546">
        <w:rPr>
          <w:rFonts w:ascii="Times New Roman" w:hAnsi="Times New Roman"/>
          <w:sz w:val="32"/>
          <w:szCs w:val="32"/>
        </w:rPr>
        <w:t>Тема исследовательской работы:</w:t>
      </w:r>
    </w:p>
    <w:p w:rsidR="00DB0A4B" w:rsidRPr="009E5546" w:rsidRDefault="00DB0A4B" w:rsidP="00B45948">
      <w:pPr>
        <w:spacing w:line="10" w:lineRule="atLeast"/>
        <w:jc w:val="center"/>
        <w:rPr>
          <w:rFonts w:ascii="Times New Roman" w:hAnsi="Times New Roman"/>
          <w:sz w:val="36"/>
          <w:szCs w:val="36"/>
        </w:rPr>
      </w:pPr>
      <w:r w:rsidRPr="009E5546">
        <w:rPr>
          <w:rFonts w:ascii="Times New Roman" w:hAnsi="Times New Roman"/>
          <w:sz w:val="32"/>
          <w:szCs w:val="32"/>
        </w:rPr>
        <w:t xml:space="preserve">  </w:t>
      </w:r>
      <w:r w:rsidRPr="009E5546">
        <w:rPr>
          <w:rFonts w:ascii="Times New Roman" w:hAnsi="Times New Roman"/>
          <w:sz w:val="36"/>
          <w:szCs w:val="36"/>
        </w:rPr>
        <w:t>“Влияние экологии жилища на здоровье человека”</w:t>
      </w:r>
    </w:p>
    <w:p w:rsidR="00DB0A4B" w:rsidRPr="009E5546" w:rsidRDefault="00DB0A4B" w:rsidP="00B45948">
      <w:pPr>
        <w:spacing w:line="10" w:lineRule="atLeast"/>
        <w:jc w:val="center"/>
        <w:rPr>
          <w:rFonts w:ascii="Times New Roman" w:hAnsi="Times New Roman"/>
          <w:sz w:val="32"/>
          <w:szCs w:val="32"/>
        </w:rPr>
      </w:pPr>
      <w:r w:rsidRPr="009E5546">
        <w:rPr>
          <w:rFonts w:ascii="Times New Roman" w:hAnsi="Times New Roman"/>
          <w:sz w:val="32"/>
          <w:szCs w:val="32"/>
        </w:rPr>
        <w:t>Предметная область: экология</w:t>
      </w:r>
    </w:p>
    <w:p w:rsidR="00DB0A4B" w:rsidRDefault="00DB0A4B" w:rsidP="00B45948">
      <w:pPr>
        <w:spacing w:line="10" w:lineRule="atLeast"/>
        <w:jc w:val="right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spacing w:line="10" w:lineRule="atLeast"/>
        <w:jc w:val="right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spacing w:line="10" w:lineRule="atLeast"/>
        <w:jc w:val="right"/>
        <w:rPr>
          <w:rFonts w:ascii="Times New Roman" w:hAnsi="Times New Roman"/>
          <w:sz w:val="28"/>
          <w:szCs w:val="28"/>
        </w:rPr>
      </w:pPr>
    </w:p>
    <w:p w:rsidR="00DB0A4B" w:rsidRDefault="00DB0A4B" w:rsidP="009E5546">
      <w:pPr>
        <w:spacing w:line="10" w:lineRule="atLeast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spacing w:line="10" w:lineRule="atLeast"/>
        <w:jc w:val="right"/>
        <w:rPr>
          <w:rFonts w:ascii="Times New Roman" w:hAnsi="Times New Roman"/>
          <w:sz w:val="28"/>
          <w:szCs w:val="28"/>
        </w:rPr>
      </w:pPr>
    </w:p>
    <w:p w:rsidR="00DB0A4B" w:rsidRPr="009E5546" w:rsidRDefault="00DB0A4B" w:rsidP="009E5546">
      <w:pPr>
        <w:pStyle w:val="NoSpacing"/>
        <w:spacing w:line="276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9E5546">
        <w:rPr>
          <w:rFonts w:ascii="Times New Roman" w:hAnsi="Times New Roman"/>
          <w:b/>
          <w:sz w:val="28"/>
          <w:szCs w:val="28"/>
          <w:u w:val="single"/>
        </w:rPr>
        <w:t>Работу выполнила:</w:t>
      </w:r>
    </w:p>
    <w:p w:rsidR="00DB0A4B" w:rsidRPr="009E5546" w:rsidRDefault="00DB0A4B" w:rsidP="009E5546">
      <w:pPr>
        <w:pStyle w:val="NoSpacing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9E5546">
        <w:rPr>
          <w:rFonts w:ascii="Times New Roman" w:hAnsi="Times New Roman"/>
          <w:sz w:val="28"/>
          <w:szCs w:val="28"/>
        </w:rPr>
        <w:t xml:space="preserve">ученица 10-б класса </w:t>
      </w:r>
    </w:p>
    <w:p w:rsidR="00DB0A4B" w:rsidRPr="009E5546" w:rsidRDefault="00DB0A4B" w:rsidP="009E5546">
      <w:pPr>
        <w:pStyle w:val="NoSpacing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9E5546">
        <w:rPr>
          <w:rFonts w:ascii="Times New Roman" w:hAnsi="Times New Roman"/>
          <w:sz w:val="28"/>
          <w:szCs w:val="28"/>
        </w:rPr>
        <w:t>Морозова Анастасия Владимировна</w:t>
      </w:r>
    </w:p>
    <w:p w:rsidR="00DB0A4B" w:rsidRPr="009E5546" w:rsidRDefault="00DB0A4B" w:rsidP="009E5546">
      <w:pPr>
        <w:pStyle w:val="NoSpacing"/>
        <w:spacing w:line="276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9E5546">
        <w:rPr>
          <w:rFonts w:ascii="Times New Roman" w:hAnsi="Times New Roman"/>
          <w:b/>
          <w:sz w:val="28"/>
          <w:szCs w:val="28"/>
          <w:u w:val="single"/>
        </w:rPr>
        <w:t>Руководители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DB0A4B" w:rsidRPr="009E5546" w:rsidRDefault="00DB0A4B" w:rsidP="009E5546">
      <w:pPr>
        <w:pStyle w:val="NoSpacing"/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9E5546">
        <w:rPr>
          <w:rFonts w:ascii="Times New Roman" w:hAnsi="Times New Roman"/>
          <w:sz w:val="28"/>
          <w:szCs w:val="28"/>
        </w:rPr>
        <w:t>читель биологии</w:t>
      </w:r>
    </w:p>
    <w:p w:rsidR="00DB0A4B" w:rsidRDefault="00DB0A4B" w:rsidP="007B4B64">
      <w:pPr>
        <w:pStyle w:val="NoSpacing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9E5546">
        <w:rPr>
          <w:rFonts w:ascii="Times New Roman" w:hAnsi="Times New Roman"/>
          <w:bCs/>
          <w:sz w:val="28"/>
          <w:szCs w:val="28"/>
        </w:rPr>
        <w:t>Александрова Людмила Борисовна</w:t>
      </w:r>
      <w:r w:rsidRPr="007B4B64">
        <w:rPr>
          <w:rFonts w:ascii="Times New Roman" w:hAnsi="Times New Roman"/>
          <w:sz w:val="28"/>
          <w:szCs w:val="28"/>
        </w:rPr>
        <w:t xml:space="preserve"> </w:t>
      </w:r>
    </w:p>
    <w:p w:rsidR="00DB0A4B" w:rsidRPr="009E5546" w:rsidRDefault="00DB0A4B" w:rsidP="007B4B64">
      <w:pPr>
        <w:pStyle w:val="NoSpacing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9E5546">
        <w:rPr>
          <w:rFonts w:ascii="Times New Roman" w:hAnsi="Times New Roman"/>
          <w:sz w:val="28"/>
          <w:szCs w:val="28"/>
        </w:rPr>
        <w:t>учитель математики</w:t>
      </w:r>
    </w:p>
    <w:p w:rsidR="00DB0A4B" w:rsidRPr="009E5546" w:rsidRDefault="00DB0A4B" w:rsidP="007B4B64">
      <w:pPr>
        <w:pStyle w:val="NoSpacing"/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Носырева Марина Александровна</w:t>
      </w:r>
    </w:p>
    <w:p w:rsidR="00DB0A4B" w:rsidRPr="009E5546" w:rsidRDefault="00DB0A4B" w:rsidP="009E5546">
      <w:pPr>
        <w:pStyle w:val="NoSpacing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B0A4B" w:rsidRPr="00D8588F" w:rsidRDefault="00DB0A4B" w:rsidP="00B45948">
      <w:pPr>
        <w:spacing w:line="10" w:lineRule="atLeast"/>
        <w:rPr>
          <w:rFonts w:ascii="Times New Roman" w:hAnsi="Times New Roman"/>
          <w:sz w:val="28"/>
          <w:szCs w:val="28"/>
        </w:rPr>
      </w:pPr>
    </w:p>
    <w:p w:rsidR="00DB0A4B" w:rsidRPr="00D8588F" w:rsidRDefault="00DB0A4B" w:rsidP="00B45948">
      <w:pPr>
        <w:rPr>
          <w:rFonts w:ascii="Times New Roman" w:hAnsi="Times New Roman"/>
          <w:sz w:val="28"/>
          <w:szCs w:val="28"/>
        </w:rPr>
      </w:pPr>
    </w:p>
    <w:p w:rsidR="00DB0A4B" w:rsidRPr="00D8588F" w:rsidRDefault="00DB0A4B" w:rsidP="00B45948">
      <w:pPr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jc w:val="center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jc w:val="center"/>
        <w:rPr>
          <w:rFonts w:ascii="Times New Roman" w:hAnsi="Times New Roman"/>
          <w:sz w:val="28"/>
          <w:szCs w:val="28"/>
        </w:rPr>
      </w:pPr>
      <w:r w:rsidRPr="00D8588F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</w:t>
      </w:r>
      <w:r w:rsidRPr="00D8588F">
        <w:rPr>
          <w:rFonts w:ascii="Times New Roman" w:hAnsi="Times New Roman"/>
          <w:sz w:val="28"/>
          <w:szCs w:val="28"/>
        </w:rPr>
        <w:t>г.</w:t>
      </w:r>
    </w:p>
    <w:p w:rsidR="00DB0A4B" w:rsidRDefault="00DB0A4B" w:rsidP="00B45948">
      <w:pPr>
        <w:jc w:val="center"/>
        <w:rPr>
          <w:rFonts w:ascii="Times New Roman" w:hAnsi="Times New Roman"/>
          <w:sz w:val="28"/>
          <w:szCs w:val="28"/>
        </w:rPr>
      </w:pPr>
    </w:p>
    <w:p w:rsidR="00DB0A4B" w:rsidRDefault="00DB0A4B" w:rsidP="00000140">
      <w:pPr>
        <w:spacing w:line="360" w:lineRule="auto"/>
        <w:ind w:left="708"/>
        <w:jc w:val="center"/>
        <w:rPr>
          <w:rFonts w:ascii="Times New Roman" w:hAnsi="Times New Roman"/>
          <w:sz w:val="28"/>
          <w:szCs w:val="28"/>
        </w:rPr>
      </w:pPr>
      <w:r w:rsidRPr="005220A9">
        <w:rPr>
          <w:rFonts w:ascii="Times New Roman" w:hAnsi="Times New Roman"/>
          <w:b/>
          <w:sz w:val="28"/>
          <w:szCs w:val="28"/>
        </w:rPr>
        <w:t>Оглавление</w:t>
      </w:r>
      <w:r w:rsidRPr="005220A9">
        <w:rPr>
          <w:rFonts w:ascii="Times New Roman" w:hAnsi="Times New Roman"/>
          <w:sz w:val="28"/>
          <w:szCs w:val="28"/>
        </w:rPr>
        <w:t>:</w:t>
      </w:r>
    </w:p>
    <w:p w:rsidR="00DB0A4B" w:rsidRPr="00000140" w:rsidRDefault="00DB0A4B" w:rsidP="00000140">
      <w:pPr>
        <w:spacing w:line="360" w:lineRule="auto"/>
        <w:ind w:left="1068"/>
        <w:rPr>
          <w:sz w:val="28"/>
          <w:szCs w:val="28"/>
        </w:rPr>
      </w:pPr>
    </w:p>
    <w:p w:rsidR="00DB0A4B" w:rsidRPr="00D54995" w:rsidRDefault="00DB0A4B" w:rsidP="00000140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 w:rsidRPr="00D54995">
        <w:rPr>
          <w:rFonts w:ascii="Times New Roman" w:hAnsi="Times New Roman"/>
          <w:b/>
          <w:sz w:val="32"/>
          <w:szCs w:val="32"/>
        </w:rPr>
        <w:t>Введение</w:t>
      </w:r>
      <w:r w:rsidRPr="00D54995">
        <w:rPr>
          <w:rFonts w:ascii="Times New Roman" w:hAnsi="Times New Roman"/>
          <w:sz w:val="32"/>
          <w:szCs w:val="32"/>
        </w:rPr>
        <w:t xml:space="preserve"> __________________________________________</w:t>
      </w:r>
      <w:r>
        <w:rPr>
          <w:rFonts w:ascii="Times New Roman" w:hAnsi="Times New Roman"/>
          <w:sz w:val="32"/>
          <w:szCs w:val="32"/>
        </w:rPr>
        <w:t>____</w:t>
      </w:r>
      <w:r w:rsidRPr="00D54995">
        <w:rPr>
          <w:rFonts w:ascii="Times New Roman" w:hAnsi="Times New Roman"/>
          <w:sz w:val="32"/>
          <w:szCs w:val="32"/>
        </w:rPr>
        <w:t>с. 3</w:t>
      </w:r>
    </w:p>
    <w:p w:rsidR="00DB0A4B" w:rsidRPr="00D54995" w:rsidRDefault="00DB0A4B" w:rsidP="00000140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 w:rsidRPr="00D54995">
        <w:rPr>
          <w:rFonts w:ascii="Times New Roman" w:hAnsi="Times New Roman"/>
          <w:sz w:val="32"/>
          <w:szCs w:val="32"/>
        </w:rPr>
        <w:t>Виды загрязнений</w:t>
      </w:r>
    </w:p>
    <w:p w:rsidR="00DB0A4B" w:rsidRPr="00D54995" w:rsidRDefault="00DB0A4B" w:rsidP="00545E39">
      <w:pPr>
        <w:numPr>
          <w:ilvl w:val="1"/>
          <w:numId w:val="1"/>
        </w:numPr>
        <w:spacing w:line="360" w:lineRule="auto"/>
        <w:ind w:left="993" w:firstLine="567"/>
        <w:rPr>
          <w:rFonts w:ascii="Times New Roman" w:hAnsi="Times New Roman"/>
          <w:sz w:val="32"/>
          <w:szCs w:val="32"/>
        </w:rPr>
      </w:pPr>
      <w:r w:rsidRPr="00D54995">
        <w:rPr>
          <w:rFonts w:ascii="Times New Roman" w:hAnsi="Times New Roman"/>
          <w:sz w:val="32"/>
          <w:szCs w:val="32"/>
        </w:rPr>
        <w:t>Пыль</w:t>
      </w:r>
      <w:r>
        <w:rPr>
          <w:rFonts w:ascii="Times New Roman" w:hAnsi="Times New Roman"/>
          <w:sz w:val="32"/>
          <w:szCs w:val="32"/>
        </w:rPr>
        <w:t>, источники пыли, обитатели ___</w:t>
      </w:r>
      <w:r w:rsidRPr="00D54995">
        <w:rPr>
          <w:rFonts w:ascii="Times New Roman" w:hAnsi="Times New Roman"/>
          <w:sz w:val="32"/>
          <w:szCs w:val="32"/>
        </w:rPr>
        <w:t>_____________</w:t>
      </w:r>
      <w:r>
        <w:rPr>
          <w:rFonts w:ascii="Times New Roman" w:hAnsi="Times New Roman"/>
          <w:sz w:val="32"/>
          <w:szCs w:val="32"/>
        </w:rPr>
        <w:t>__с.5</w:t>
      </w:r>
    </w:p>
    <w:p w:rsidR="00DB0A4B" w:rsidRPr="00D54995" w:rsidRDefault="00DB0A4B" w:rsidP="00545E39">
      <w:pPr>
        <w:numPr>
          <w:ilvl w:val="1"/>
          <w:numId w:val="1"/>
        </w:numPr>
        <w:spacing w:line="360" w:lineRule="auto"/>
        <w:ind w:left="993" w:firstLine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Строительные и отделочные материалы </w:t>
      </w:r>
      <w:r w:rsidRPr="00D54995">
        <w:rPr>
          <w:rFonts w:ascii="Times New Roman" w:hAnsi="Times New Roman"/>
          <w:sz w:val="32"/>
          <w:szCs w:val="32"/>
        </w:rPr>
        <w:t>__</w:t>
      </w:r>
      <w:r>
        <w:rPr>
          <w:rFonts w:ascii="Times New Roman" w:hAnsi="Times New Roman"/>
          <w:sz w:val="32"/>
          <w:szCs w:val="32"/>
        </w:rPr>
        <w:t>___________с.9</w:t>
      </w:r>
    </w:p>
    <w:p w:rsidR="00DB0A4B" w:rsidRPr="00D54995" w:rsidRDefault="00DB0A4B" w:rsidP="00545E39">
      <w:pPr>
        <w:numPr>
          <w:ilvl w:val="1"/>
          <w:numId w:val="1"/>
        </w:numPr>
        <w:spacing w:line="360" w:lineRule="auto"/>
        <w:ind w:left="993" w:firstLine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ЭМИ бытовых приборов</w:t>
      </w:r>
      <w:r w:rsidRPr="00D5499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_________________________с.12</w:t>
      </w:r>
    </w:p>
    <w:p w:rsidR="00DB0A4B" w:rsidRPr="00D54995" w:rsidRDefault="00DB0A4B" w:rsidP="00545E39">
      <w:pPr>
        <w:numPr>
          <w:ilvl w:val="1"/>
          <w:numId w:val="1"/>
        </w:numPr>
        <w:spacing w:line="360" w:lineRule="auto"/>
        <w:ind w:left="993" w:firstLine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Воздух и курение _______________________________с.14</w:t>
      </w:r>
    </w:p>
    <w:p w:rsidR="00DB0A4B" w:rsidRPr="00D54995" w:rsidRDefault="00DB0A4B" w:rsidP="00545E39">
      <w:pPr>
        <w:numPr>
          <w:ilvl w:val="1"/>
          <w:numId w:val="1"/>
        </w:numPr>
        <w:spacing w:line="360" w:lineRule="auto"/>
        <w:ind w:left="993" w:firstLine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Комнатные растения и их роль ____________________с.16</w:t>
      </w:r>
    </w:p>
    <w:p w:rsidR="00DB0A4B" w:rsidRDefault="00DB0A4B" w:rsidP="00000140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Советы здоровья</w:t>
      </w:r>
      <w:r w:rsidRPr="00D54995">
        <w:rPr>
          <w:rFonts w:ascii="Times New Roman" w:hAnsi="Times New Roman"/>
          <w:sz w:val="32"/>
          <w:szCs w:val="32"/>
        </w:rPr>
        <w:t xml:space="preserve"> _________</w:t>
      </w:r>
      <w:r>
        <w:rPr>
          <w:rFonts w:ascii="Times New Roman" w:hAnsi="Times New Roman"/>
          <w:sz w:val="32"/>
          <w:szCs w:val="32"/>
        </w:rPr>
        <w:t>_</w:t>
      </w:r>
      <w:r w:rsidRPr="00D54995">
        <w:rPr>
          <w:rFonts w:ascii="Times New Roman" w:hAnsi="Times New Roman"/>
          <w:sz w:val="32"/>
          <w:szCs w:val="32"/>
        </w:rPr>
        <w:t>____</w:t>
      </w:r>
      <w:r>
        <w:rPr>
          <w:rFonts w:ascii="Times New Roman" w:hAnsi="Times New Roman"/>
          <w:sz w:val="32"/>
          <w:szCs w:val="32"/>
        </w:rPr>
        <w:t>_________________________с.17</w:t>
      </w:r>
    </w:p>
    <w:p w:rsidR="00DB0A4B" w:rsidRPr="00D54995" w:rsidRDefault="00DB0A4B" w:rsidP="00000140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Заключение ___________________________________________с.18</w:t>
      </w:r>
    </w:p>
    <w:p w:rsidR="00DB0A4B" w:rsidRPr="00B03DAC" w:rsidRDefault="00DB0A4B" w:rsidP="0000014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54995">
        <w:rPr>
          <w:rFonts w:ascii="Times New Roman" w:hAnsi="Times New Roman"/>
          <w:sz w:val="32"/>
          <w:szCs w:val="32"/>
        </w:rPr>
        <w:t>Информационные источники _____________________</w:t>
      </w:r>
      <w:r>
        <w:rPr>
          <w:rFonts w:ascii="Times New Roman" w:hAnsi="Times New Roman"/>
          <w:sz w:val="32"/>
          <w:szCs w:val="32"/>
        </w:rPr>
        <w:t>____</w:t>
      </w:r>
      <w:r w:rsidRPr="00D54995">
        <w:rPr>
          <w:rFonts w:ascii="Times New Roman" w:hAnsi="Times New Roman"/>
          <w:sz w:val="32"/>
          <w:szCs w:val="32"/>
        </w:rPr>
        <w:t>____</w:t>
      </w:r>
      <w:r w:rsidRPr="007B4B64">
        <w:rPr>
          <w:rFonts w:ascii="Times New Roman" w:hAnsi="Times New Roman"/>
          <w:sz w:val="28"/>
          <w:szCs w:val="28"/>
        </w:rPr>
        <w:t>с. 1</w:t>
      </w:r>
      <w:r>
        <w:rPr>
          <w:rFonts w:ascii="Times New Roman" w:hAnsi="Times New Roman"/>
          <w:sz w:val="28"/>
          <w:szCs w:val="28"/>
        </w:rPr>
        <w:t>9</w:t>
      </w:r>
    </w:p>
    <w:p w:rsidR="00DB0A4B" w:rsidRDefault="00DB0A4B" w:rsidP="00000140"/>
    <w:p w:rsidR="00DB0A4B" w:rsidRDefault="00DB0A4B" w:rsidP="00000140"/>
    <w:p w:rsidR="00DB0A4B" w:rsidRDefault="00DB0A4B" w:rsidP="00000140"/>
    <w:p w:rsidR="00DB0A4B" w:rsidRDefault="00DB0A4B" w:rsidP="00000140"/>
    <w:p w:rsidR="00DB0A4B" w:rsidRDefault="00DB0A4B" w:rsidP="00000140"/>
    <w:p w:rsidR="00DB0A4B" w:rsidRDefault="00DB0A4B" w:rsidP="00B45948">
      <w:pPr>
        <w:jc w:val="center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jc w:val="center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jc w:val="center"/>
        <w:rPr>
          <w:rFonts w:ascii="Times New Roman" w:hAnsi="Times New Roman"/>
          <w:sz w:val="28"/>
          <w:szCs w:val="28"/>
        </w:rPr>
      </w:pPr>
    </w:p>
    <w:p w:rsidR="00DB0A4B" w:rsidRDefault="00DB0A4B" w:rsidP="00B45948">
      <w:pPr>
        <w:jc w:val="center"/>
        <w:rPr>
          <w:rFonts w:ascii="Times New Roman" w:hAnsi="Times New Roman"/>
          <w:sz w:val="28"/>
          <w:szCs w:val="28"/>
        </w:rPr>
      </w:pPr>
    </w:p>
    <w:p w:rsidR="00DB0A4B" w:rsidRDefault="00DB0A4B" w:rsidP="00000140">
      <w:pPr>
        <w:rPr>
          <w:rFonts w:ascii="Times New Roman" w:hAnsi="Times New Roman"/>
          <w:sz w:val="28"/>
          <w:szCs w:val="28"/>
        </w:rPr>
      </w:pPr>
    </w:p>
    <w:p w:rsidR="00DB0A4B" w:rsidRPr="005220A9" w:rsidRDefault="00DB0A4B" w:rsidP="003F6455">
      <w:pPr>
        <w:rPr>
          <w:rFonts w:ascii="Times New Roman" w:hAnsi="Times New Roman"/>
          <w:b/>
          <w:sz w:val="28"/>
          <w:szCs w:val="28"/>
        </w:rPr>
      </w:pPr>
      <w:r w:rsidRPr="005220A9">
        <w:rPr>
          <w:rFonts w:ascii="Times New Roman" w:hAnsi="Times New Roman"/>
          <w:b/>
          <w:sz w:val="28"/>
          <w:szCs w:val="28"/>
        </w:rPr>
        <w:t>1. Введение</w:t>
      </w:r>
    </w:p>
    <w:p w:rsidR="00DB0A4B" w:rsidRPr="009C00E3" w:rsidRDefault="00DB0A4B" w:rsidP="003F6455">
      <w:pPr>
        <w:ind w:firstLine="374"/>
        <w:rPr>
          <w:rFonts w:ascii="Times New Roman" w:hAnsi="Times New Roman"/>
          <w:sz w:val="28"/>
          <w:szCs w:val="28"/>
        </w:rPr>
      </w:pPr>
      <w:r w:rsidRPr="009C00E3">
        <w:rPr>
          <w:rFonts w:ascii="Times New Roman" w:hAnsi="Times New Roman"/>
          <w:sz w:val="28"/>
          <w:szCs w:val="28"/>
        </w:rPr>
        <w:t>С первых шагов своего развития человек неразрывно связан с природой. Он всегда находился в тесной зависимости от растительного и животного мира. Уже с самых древних времен человек накапливал экологические знания, которые помогали ему выживать в трудных условиях. И в древних источниках информации эти знания передавались последующим поколениям.</w:t>
      </w:r>
    </w:p>
    <w:p w:rsidR="00DB0A4B" w:rsidRPr="009C00E3" w:rsidRDefault="00DB0A4B" w:rsidP="003F6455">
      <w:pPr>
        <w:ind w:firstLine="374"/>
        <w:rPr>
          <w:rFonts w:ascii="Times New Roman" w:hAnsi="Times New Roman"/>
          <w:sz w:val="28"/>
          <w:szCs w:val="28"/>
        </w:rPr>
      </w:pPr>
      <w:r w:rsidRPr="00510349">
        <w:rPr>
          <w:rFonts w:ascii="Times New Roman" w:hAnsi="Times New Roman"/>
          <w:sz w:val="28"/>
          <w:szCs w:val="28"/>
        </w:rPr>
        <w:t>Наверное, каждый человек хочет чу</w:t>
      </w:r>
      <w:r>
        <w:rPr>
          <w:rFonts w:ascii="Times New Roman" w:hAnsi="Times New Roman"/>
          <w:sz w:val="28"/>
          <w:szCs w:val="28"/>
        </w:rPr>
        <w:t xml:space="preserve">вствовать себя в своем жилище в </w:t>
      </w:r>
      <w:r w:rsidRPr="00510349">
        <w:rPr>
          <w:rFonts w:ascii="Times New Roman" w:hAnsi="Times New Roman"/>
          <w:sz w:val="28"/>
          <w:szCs w:val="28"/>
        </w:rPr>
        <w:t>безопасности. Но на самом ли деле не могут ли наши квартиры как-то навредить нашему здоровью? Специалисты-экологи утверждают, что в среднем дом каждого человека является настоящим источником проблем и опасностей.</w:t>
      </w:r>
      <w:r>
        <w:rPr>
          <w:rFonts w:ascii="Times New Roman" w:hAnsi="Times New Roman"/>
          <w:sz w:val="28"/>
          <w:szCs w:val="28"/>
        </w:rPr>
        <w:t xml:space="preserve"> И д</w:t>
      </w:r>
      <w:r w:rsidRPr="009C00E3">
        <w:rPr>
          <w:rFonts w:ascii="Times New Roman" w:hAnsi="Times New Roman"/>
          <w:sz w:val="28"/>
          <w:szCs w:val="28"/>
        </w:rPr>
        <w:t xml:space="preserve">ля того чтобы человеку было комфортно и хорошо в нашем мире, существует такое направление в  науке, как экология жилья. Она призвана помочь правильно обустроить свой дом, чтобы в нем можно было жить, без ущерба для здоровья человека. </w:t>
      </w:r>
    </w:p>
    <w:p w:rsidR="00DB0A4B" w:rsidRPr="00510349" w:rsidRDefault="00DB0A4B" w:rsidP="003F6455">
      <w:pPr>
        <w:rPr>
          <w:rFonts w:ascii="Times New Roman" w:hAnsi="Times New Roman"/>
          <w:sz w:val="28"/>
          <w:szCs w:val="28"/>
        </w:rPr>
      </w:pPr>
      <w:r w:rsidRPr="00510349">
        <w:rPr>
          <w:rFonts w:ascii="Times New Roman" w:hAnsi="Times New Roman"/>
          <w:i/>
          <w:sz w:val="28"/>
          <w:szCs w:val="28"/>
          <w:u w:val="single"/>
        </w:rPr>
        <w:t>Цель работы</w:t>
      </w:r>
      <w:r w:rsidRPr="00510349">
        <w:rPr>
          <w:rFonts w:ascii="Times New Roman" w:hAnsi="Times New Roman"/>
          <w:sz w:val="28"/>
          <w:szCs w:val="28"/>
        </w:rPr>
        <w:t>: Выяснить оказывает ли воздействие на организм человека окружающая среда жилища.</w:t>
      </w:r>
    </w:p>
    <w:p w:rsidR="00DB0A4B" w:rsidRPr="003F6455" w:rsidRDefault="00DB0A4B" w:rsidP="003F6455">
      <w:pPr>
        <w:rPr>
          <w:rFonts w:ascii="Times New Roman" w:hAnsi="Times New Roman"/>
          <w:sz w:val="28"/>
          <w:szCs w:val="28"/>
        </w:rPr>
      </w:pPr>
      <w:r w:rsidRPr="00510349">
        <w:rPr>
          <w:rFonts w:ascii="Times New Roman" w:hAnsi="Times New Roman"/>
          <w:i/>
          <w:sz w:val="28"/>
          <w:szCs w:val="28"/>
          <w:u w:val="single"/>
        </w:rPr>
        <w:t>Гипотеза исследования</w:t>
      </w:r>
      <w:r w:rsidRPr="00510349">
        <w:rPr>
          <w:rFonts w:ascii="Times New Roman" w:hAnsi="Times New Roman"/>
          <w:sz w:val="28"/>
          <w:szCs w:val="28"/>
        </w:rPr>
        <w:t xml:space="preserve">: </w:t>
      </w:r>
      <w:r w:rsidRPr="003F6455">
        <w:rPr>
          <w:rFonts w:ascii="Times New Roman" w:hAnsi="Times New Roman"/>
          <w:sz w:val="28"/>
          <w:szCs w:val="28"/>
        </w:rPr>
        <w:t>Если человек живёт в загрязненном пространстве, то это отрицательно сказывается  на его здоровье.</w:t>
      </w:r>
    </w:p>
    <w:p w:rsidR="00DB0A4B" w:rsidRPr="003F6455" w:rsidRDefault="00DB0A4B" w:rsidP="003F6455">
      <w:pPr>
        <w:rPr>
          <w:sz w:val="28"/>
          <w:szCs w:val="28"/>
        </w:rPr>
      </w:pPr>
      <w:r w:rsidRPr="00510349">
        <w:rPr>
          <w:rFonts w:ascii="Times New Roman" w:hAnsi="Times New Roman"/>
          <w:i/>
          <w:sz w:val="28"/>
          <w:szCs w:val="28"/>
          <w:u w:val="single"/>
        </w:rPr>
        <w:t>Задачи исследования:</w:t>
      </w:r>
      <w:r w:rsidRPr="00510349">
        <w:rPr>
          <w:rFonts w:ascii="Times New Roman" w:hAnsi="Times New Roman"/>
          <w:sz w:val="28"/>
          <w:szCs w:val="28"/>
        </w:rPr>
        <w:t xml:space="preserve">   </w:t>
      </w:r>
    </w:p>
    <w:p w:rsidR="00DB0A4B" w:rsidRPr="003F6455" w:rsidRDefault="00DB0A4B" w:rsidP="003F645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F6455">
        <w:rPr>
          <w:rFonts w:ascii="Times New Roman" w:hAnsi="Times New Roman"/>
          <w:sz w:val="28"/>
          <w:szCs w:val="28"/>
        </w:rPr>
        <w:t>Выяснить какие виды загрязнений отрицательно воздействуют на организм человека.</w:t>
      </w:r>
    </w:p>
    <w:p w:rsidR="00DB0A4B" w:rsidRPr="003F6455" w:rsidRDefault="00DB0A4B" w:rsidP="003F645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F6455">
        <w:rPr>
          <w:rFonts w:ascii="Times New Roman" w:hAnsi="Times New Roman"/>
          <w:sz w:val="28"/>
          <w:szCs w:val="28"/>
        </w:rPr>
        <w:t>Выяснить какое воздействие оказывают  современные строительные материалы на организм человека.</w:t>
      </w:r>
    </w:p>
    <w:p w:rsidR="00DB0A4B" w:rsidRPr="003F6455" w:rsidRDefault="00DB0A4B" w:rsidP="003F645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F6455">
        <w:rPr>
          <w:rFonts w:ascii="Times New Roman" w:hAnsi="Times New Roman"/>
          <w:sz w:val="28"/>
          <w:szCs w:val="28"/>
        </w:rPr>
        <w:t>Изучить отрицательное воздействие пыли на организм человека.</w:t>
      </w:r>
    </w:p>
    <w:p w:rsidR="00DB0A4B" w:rsidRPr="003F6455" w:rsidRDefault="00DB0A4B" w:rsidP="003F645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F6455">
        <w:rPr>
          <w:rFonts w:ascii="Times New Roman" w:hAnsi="Times New Roman"/>
          <w:sz w:val="28"/>
          <w:szCs w:val="28"/>
        </w:rPr>
        <w:t>Изучить воздействие бытовых приборов на организм человека.</w:t>
      </w:r>
    </w:p>
    <w:p w:rsidR="00DB0A4B" w:rsidRPr="003F6455" w:rsidRDefault="00DB0A4B" w:rsidP="003F645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F6455">
        <w:rPr>
          <w:rFonts w:ascii="Times New Roman" w:hAnsi="Times New Roman"/>
          <w:sz w:val="28"/>
          <w:szCs w:val="28"/>
        </w:rPr>
        <w:t>Исследовать через анкетирование знают ли учащиеся основные правила гигиены жилища.</w:t>
      </w:r>
    </w:p>
    <w:p w:rsidR="00DB0A4B" w:rsidRPr="003F6455" w:rsidRDefault="00DB0A4B" w:rsidP="003F645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F6455">
        <w:rPr>
          <w:rFonts w:ascii="Times New Roman" w:hAnsi="Times New Roman"/>
          <w:sz w:val="28"/>
          <w:szCs w:val="28"/>
        </w:rPr>
        <w:t>Выяснить отрицательное воздействие курения на микроклимат жилища.</w:t>
      </w:r>
    </w:p>
    <w:p w:rsidR="00DB0A4B" w:rsidRDefault="00DB0A4B" w:rsidP="00CD32E3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F6455">
        <w:rPr>
          <w:rFonts w:ascii="Times New Roman" w:hAnsi="Times New Roman"/>
          <w:sz w:val="28"/>
          <w:szCs w:val="28"/>
        </w:rPr>
        <w:t>Выяснить</w:t>
      </w:r>
      <w:r>
        <w:rPr>
          <w:rFonts w:ascii="Times New Roman" w:hAnsi="Times New Roman"/>
          <w:sz w:val="28"/>
          <w:szCs w:val="28"/>
        </w:rPr>
        <w:t>,</w:t>
      </w:r>
      <w:r w:rsidRPr="003F6455">
        <w:rPr>
          <w:rFonts w:ascii="Times New Roman" w:hAnsi="Times New Roman"/>
          <w:sz w:val="28"/>
          <w:szCs w:val="28"/>
        </w:rPr>
        <w:t xml:space="preserve"> как влияют растений на микроклимат квартиры.</w:t>
      </w:r>
    </w:p>
    <w:p w:rsidR="00DB0A4B" w:rsidRDefault="00DB0A4B" w:rsidP="00CD32E3">
      <w:pPr>
        <w:spacing w:after="0"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3F6455">
        <w:rPr>
          <w:rFonts w:ascii="Times New Roman" w:hAnsi="Times New Roman"/>
          <w:i/>
          <w:sz w:val="28"/>
          <w:szCs w:val="28"/>
          <w:u w:val="single"/>
        </w:rPr>
        <w:t>Анкета</w:t>
      </w:r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Как часто вы вытираете пыль в комнате, в квартире?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Часто ли вы проветриваете комнату?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Часто ли вы меняете постельное бельё? 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Как  часто вы делаете влажную уборку?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Допустимо ли курение у вас в квартире?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Знаете ли вы, что такое экология жилища?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Думаете ли вы, что экология жилища влияет на здоровье человека?</w:t>
      </w:r>
    </w:p>
    <w:p w:rsidR="00DB0A4B" w:rsidRPr="00CD32E3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>
        <w:rPr>
          <w:sz w:val="28"/>
          <w:szCs w:val="28"/>
        </w:rPr>
        <w:t>Есть ли у вас комнатные растения</w:t>
      </w:r>
      <w:r w:rsidRPr="00CD32E3">
        <w:rPr>
          <w:sz w:val="28"/>
          <w:szCs w:val="28"/>
        </w:rPr>
        <w:t xml:space="preserve">? </w:t>
      </w:r>
    </w:p>
    <w:p w:rsidR="00DB0A4B" w:rsidRPr="00DA60B2" w:rsidRDefault="00DB0A4B" w:rsidP="00CD32E3">
      <w:pPr>
        <w:pStyle w:val="ListParagraph"/>
        <w:numPr>
          <w:ilvl w:val="0"/>
          <w:numId w:val="9"/>
        </w:numPr>
        <w:ind w:left="426" w:firstLine="0"/>
        <w:rPr>
          <w:sz w:val="28"/>
          <w:szCs w:val="28"/>
        </w:rPr>
      </w:pPr>
      <w:r w:rsidRPr="00CD32E3">
        <w:rPr>
          <w:sz w:val="28"/>
          <w:szCs w:val="28"/>
        </w:rPr>
        <w:t>Сколько единиц электротехники у вас на кухне? В комнате?</w:t>
      </w:r>
    </w:p>
    <w:p w:rsidR="00DB0A4B" w:rsidRPr="00DA60B2" w:rsidRDefault="00DB0A4B" w:rsidP="00DA60B2">
      <w:pPr>
        <w:ind w:left="426"/>
        <w:jc w:val="center"/>
        <w:rPr>
          <w:sz w:val="28"/>
          <w:szCs w:val="28"/>
        </w:rPr>
      </w:pPr>
      <w:r w:rsidRPr="00974F1E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0.5pt;height:363.75pt;visibility:visible">
            <v:imagedata r:id="rId7" o:title="" croptop="823f" cropbottom="981f" cropleft="668f"/>
          </v:shape>
        </w:pict>
      </w: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</w:p>
    <w:p w:rsidR="00DB0A4B" w:rsidRDefault="00DB0A4B" w:rsidP="00DA60B2">
      <w:pPr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 </w:t>
      </w:r>
      <w:r w:rsidRPr="00AA16E7">
        <w:rPr>
          <w:rFonts w:ascii="Times New Roman" w:hAnsi="Times New Roman"/>
          <w:b/>
          <w:sz w:val="28"/>
          <w:szCs w:val="28"/>
        </w:rPr>
        <w:t>Пыль, источники пыли, обитатели</w:t>
      </w:r>
    </w:p>
    <w:p w:rsidR="00DB0A4B" w:rsidRDefault="00DB0A4B" w:rsidP="00DA60B2">
      <w:pPr>
        <w:ind w:firstLine="426"/>
        <w:contextualSpacing/>
        <w:outlineLvl w:val="0"/>
        <w:rPr>
          <w:rFonts w:ascii="Times New Roman" w:hAnsi="Times New Roman"/>
          <w:sz w:val="28"/>
          <w:szCs w:val="28"/>
        </w:rPr>
      </w:pPr>
      <w:r w:rsidRPr="009C00E3">
        <w:rPr>
          <w:rFonts w:ascii="Times New Roman" w:hAnsi="Times New Roman"/>
          <w:sz w:val="28"/>
          <w:szCs w:val="28"/>
        </w:rPr>
        <w:t xml:space="preserve">Пыль – это </w:t>
      </w:r>
      <w:r>
        <w:rPr>
          <w:rFonts w:ascii="Times New Roman" w:hAnsi="Times New Roman"/>
          <w:sz w:val="28"/>
          <w:szCs w:val="28"/>
        </w:rPr>
        <w:t>твердые</w:t>
      </w:r>
      <w:r w:rsidRPr="009C00E3">
        <w:rPr>
          <w:rFonts w:ascii="Times New Roman" w:hAnsi="Times New Roman"/>
          <w:sz w:val="28"/>
          <w:szCs w:val="28"/>
        </w:rPr>
        <w:t xml:space="preserve"> частиц размером 0,1-100 мкм. Можно выделить четыре основные причины  возникновения пыли: разрушение материалов, улица, животные и сам человек. </w:t>
      </w:r>
      <w:r>
        <w:rPr>
          <w:rFonts w:ascii="Times New Roman" w:hAnsi="Times New Roman"/>
          <w:sz w:val="28"/>
          <w:szCs w:val="28"/>
        </w:rPr>
        <w:t>Ч</w:t>
      </w:r>
      <w:r w:rsidRPr="009C00E3">
        <w:rPr>
          <w:rFonts w:ascii="Times New Roman" w:hAnsi="Times New Roman"/>
          <w:sz w:val="28"/>
          <w:szCs w:val="28"/>
        </w:rPr>
        <w:t xml:space="preserve">астички отделочных и строительных материалов, ковров, бумаги, образующиеся в результате износа. Пыль неизбежно попадает и с улицы: силикатная пыль, цементная пыль и металлическая пыль (от близлежащих промышленных предприятий, строек), пыльца растений, тополиный пух, резиновая пыль (шины автотранспорта). Домашние животные оставляют </w:t>
      </w:r>
      <w:r>
        <w:rPr>
          <w:rFonts w:ascii="Times New Roman" w:hAnsi="Times New Roman"/>
          <w:sz w:val="28"/>
          <w:szCs w:val="28"/>
        </w:rPr>
        <w:t>клочки шерсти, частички</w:t>
      </w:r>
      <w:r w:rsidRPr="009C00E3">
        <w:rPr>
          <w:rFonts w:ascii="Times New Roman" w:hAnsi="Times New Roman"/>
          <w:sz w:val="28"/>
          <w:szCs w:val="28"/>
        </w:rPr>
        <w:t xml:space="preserve"> кожи. И, конечно же, сам человек: доля отмерших частичек нашей кожи составляет примерно 10% от </w:t>
      </w:r>
      <w:r>
        <w:rPr>
          <w:rFonts w:ascii="Times New Roman" w:hAnsi="Times New Roman"/>
          <w:sz w:val="28"/>
          <w:szCs w:val="28"/>
        </w:rPr>
        <w:t>всего количества домашней пыли.</w:t>
      </w:r>
    </w:p>
    <w:p w:rsidR="00DB0A4B" w:rsidRDefault="00DB0A4B" w:rsidP="00DA60B2">
      <w:pPr>
        <w:ind w:firstLine="426"/>
        <w:contextualSpacing/>
        <w:outlineLvl w:val="0"/>
        <w:rPr>
          <w:rFonts w:ascii="Times New Roman" w:hAnsi="Times New Roman"/>
          <w:sz w:val="28"/>
          <w:szCs w:val="28"/>
        </w:rPr>
      </w:pPr>
      <w:r w:rsidRPr="00974F1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78.5pt;height:315pt;visibility:visible">
            <v:imagedata r:id="rId8" o:title="" croptop="1322f" cropleft="912f"/>
          </v:shape>
        </w:pict>
      </w:r>
    </w:p>
    <w:p w:rsidR="00DB0A4B" w:rsidRPr="008D648E" w:rsidRDefault="00DB0A4B" w:rsidP="00C93519">
      <w:pPr>
        <w:ind w:firstLine="426"/>
        <w:jc w:val="center"/>
        <w:rPr>
          <w:rStyle w:val="Strong"/>
          <w:rFonts w:ascii="Times New Roman" w:hAnsi="Times New Roman"/>
          <w:i/>
          <w:color w:val="000000"/>
          <w:sz w:val="28"/>
          <w:szCs w:val="28"/>
        </w:rPr>
      </w:pPr>
      <w:r w:rsidRPr="008D648E">
        <w:rPr>
          <w:rStyle w:val="Strong"/>
          <w:rFonts w:ascii="Times New Roman" w:hAnsi="Times New Roman"/>
          <w:i/>
          <w:color w:val="000000"/>
          <w:sz w:val="28"/>
          <w:szCs w:val="28"/>
        </w:rPr>
        <w:t>Состав   домашней пыли очень сложен, в целом все вещества пыли можно разделить на 6 частей</w:t>
      </w:r>
    </w:p>
    <w:p w:rsidR="00DB0A4B" w:rsidRDefault="00DB0A4B" w:rsidP="00AA16E7">
      <w:pPr>
        <w:ind w:firstLine="426"/>
        <w:rPr>
          <w:sz w:val="28"/>
          <w:szCs w:val="28"/>
        </w:rPr>
      </w:pPr>
      <w:r w:rsidRPr="00974F1E">
        <w:rPr>
          <w:noProof/>
          <w:sz w:val="28"/>
          <w:szCs w:val="28"/>
          <w:lang w:eastAsia="ru-RU"/>
        </w:rPr>
        <w:pict>
          <v:shape id="Объект 2" o:spid="_x0000_i1027" type="#_x0000_t75" style="width:489pt;height:150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">
            <v:imagedata r:id="rId9" o:title="" croptop="-853f" cropbottom="-2313f" cropleft="-1533f" cropright="-2137f"/>
            <o:lock v:ext="edit" aspectratio="f"/>
          </v:shape>
        </w:pict>
      </w:r>
    </w:p>
    <w:p w:rsidR="00DB0A4B" w:rsidRPr="002E3CB0" w:rsidRDefault="00DB0A4B" w:rsidP="00C93519">
      <w:pPr>
        <w:pStyle w:val="NoSpacing"/>
        <w:numPr>
          <w:ilvl w:val="0"/>
          <w:numId w:val="17"/>
        </w:numPr>
        <w:spacing w:line="276" w:lineRule="auto"/>
        <w:rPr>
          <w:rStyle w:val="Strong"/>
          <w:rFonts w:ascii="Times New Roman" w:hAnsi="Times New Roman"/>
          <w:b w:val="0"/>
          <w:color w:val="000000"/>
          <w:sz w:val="28"/>
          <w:szCs w:val="28"/>
        </w:rPr>
      </w:pPr>
      <w:r w:rsidRPr="002E3CB0">
        <w:rPr>
          <w:rStyle w:val="Strong"/>
          <w:rFonts w:ascii="Times New Roman" w:hAnsi="Times New Roman"/>
          <w:color w:val="000000"/>
          <w:sz w:val="28"/>
          <w:szCs w:val="28"/>
        </w:rPr>
        <w:t xml:space="preserve">Чешуйки кожи.                                            </w:t>
      </w:r>
    </w:p>
    <w:p w:rsidR="00DB0A4B" w:rsidRPr="002E3CB0" w:rsidRDefault="00DB0A4B" w:rsidP="002E3CB0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Fonts w:ascii="Times New Roman" w:hAnsi="Times New Roman"/>
          <w:sz w:val="28"/>
          <w:szCs w:val="28"/>
        </w:rPr>
        <w:t>Каждый из нас сбрасывает до 450 г. омертвевшей кожной ткани в год. Эта мертвая ткань собирается на полу, в кроватях и в мягкой мебели и является основной пищей для пылевых клещей и плесневых грибков.</w:t>
      </w:r>
    </w:p>
    <w:p w:rsidR="00DB0A4B" w:rsidRPr="00C93519" w:rsidRDefault="00DB0A4B" w:rsidP="00C93519">
      <w:pPr>
        <w:pStyle w:val="NoSpacing"/>
        <w:numPr>
          <w:ilvl w:val="0"/>
          <w:numId w:val="16"/>
        </w:numPr>
        <w:spacing w:line="276" w:lineRule="auto"/>
        <w:rPr>
          <w:rStyle w:val="Strong"/>
          <w:rFonts w:ascii="Times New Roman" w:hAnsi="Times New Roman"/>
          <w:b w:val="0"/>
          <w:bCs w:val="0"/>
          <w:sz w:val="28"/>
          <w:szCs w:val="28"/>
        </w:rPr>
      </w:pPr>
      <w:r w:rsidRPr="002E3CB0">
        <w:rPr>
          <w:rStyle w:val="Strong"/>
          <w:rFonts w:ascii="Times New Roman" w:hAnsi="Times New Roman"/>
          <w:color w:val="000000"/>
          <w:sz w:val="28"/>
          <w:szCs w:val="28"/>
        </w:rPr>
        <w:t xml:space="preserve">Песок и жир. </w:t>
      </w:r>
    </w:p>
    <w:p w:rsidR="00DB0A4B" w:rsidRPr="002E3CB0" w:rsidRDefault="00DB0A4B" w:rsidP="00C93519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Fonts w:ascii="Times New Roman" w:hAnsi="Times New Roman"/>
          <w:sz w:val="28"/>
          <w:szCs w:val="28"/>
        </w:rPr>
        <w:t>Вместе с обувью мы ежедневно приносим в свой дом грязь с улицы, которая, как правило, является смесью песка и природных жиров. Песок увеличивает содержание пыли в помещении во много раз. Жиры не только являются естественными загрязнителями, но также за счет своей вязкости связывают другой мусор, препятствуя его уборке.</w:t>
      </w:r>
    </w:p>
    <w:p w:rsidR="00DB0A4B" w:rsidRPr="002E3CB0" w:rsidRDefault="00DB0A4B" w:rsidP="00C93519">
      <w:pPr>
        <w:pStyle w:val="NoSpacing"/>
        <w:numPr>
          <w:ilvl w:val="0"/>
          <w:numId w:val="1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Style w:val="Strong"/>
          <w:rFonts w:ascii="Times New Roman" w:hAnsi="Times New Roman"/>
          <w:color w:val="000000"/>
          <w:sz w:val="28"/>
          <w:szCs w:val="28"/>
        </w:rPr>
        <w:t>Пыльца</w:t>
      </w:r>
      <w:r w:rsidRPr="002E3CB0">
        <w:rPr>
          <w:rFonts w:ascii="Times New Roman" w:hAnsi="Times New Roman"/>
          <w:sz w:val="28"/>
          <w:szCs w:val="28"/>
        </w:rPr>
        <w:t xml:space="preserve">.                                </w:t>
      </w:r>
    </w:p>
    <w:p w:rsidR="00DB0A4B" w:rsidRPr="002E3CB0" w:rsidRDefault="00DB0A4B" w:rsidP="002E3CB0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Fonts w:ascii="Times New Roman" w:hAnsi="Times New Roman"/>
          <w:sz w:val="28"/>
          <w:szCs w:val="28"/>
        </w:rPr>
        <w:t xml:space="preserve">Гранулы пыльцы появляются в наших домах благодаря цветущим растениям, и часто являются возбудителями аллергических реакций организма. В наших домах пыльца может собираться на полу при нерегулярных уборках и неблагоприятно воздействовать на здоровье человека у него дома.  </w:t>
      </w:r>
    </w:p>
    <w:p w:rsidR="00DB0A4B" w:rsidRPr="002E3CB0" w:rsidRDefault="00DB0A4B" w:rsidP="00C93519">
      <w:pPr>
        <w:pStyle w:val="NoSpacing"/>
        <w:numPr>
          <w:ilvl w:val="0"/>
          <w:numId w:val="1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Style w:val="Strong"/>
          <w:rFonts w:ascii="Times New Roman" w:hAnsi="Times New Roman"/>
          <w:color w:val="000000"/>
          <w:sz w:val="28"/>
          <w:szCs w:val="28"/>
        </w:rPr>
        <w:t>Шерсть домашних животных</w:t>
      </w:r>
      <w:r w:rsidRPr="002E3CB0">
        <w:rPr>
          <w:rFonts w:ascii="Times New Roman" w:hAnsi="Times New Roman"/>
          <w:sz w:val="28"/>
          <w:szCs w:val="28"/>
        </w:rPr>
        <w:t xml:space="preserve">. </w:t>
      </w:r>
    </w:p>
    <w:p w:rsidR="00DB0A4B" w:rsidRPr="002E3CB0" w:rsidRDefault="00DB0A4B" w:rsidP="002E3CB0">
      <w:pPr>
        <w:pStyle w:val="NoSpacing"/>
        <w:spacing w:line="276" w:lineRule="auto"/>
        <w:rPr>
          <w:rFonts w:ascii="Times New Roman" w:hAnsi="Times New Roman"/>
          <w:color w:val="333333"/>
          <w:sz w:val="28"/>
          <w:szCs w:val="28"/>
        </w:rPr>
      </w:pPr>
      <w:r w:rsidRPr="002E3CB0">
        <w:rPr>
          <w:rFonts w:ascii="Times New Roman" w:hAnsi="Times New Roman"/>
          <w:sz w:val="28"/>
          <w:szCs w:val="28"/>
        </w:rPr>
        <w:t xml:space="preserve"> Шерсть домашних животных служит пищей для пылевых клещей, а так же может также содержать некую секрецию, которая являться возбудителем аллергии и даже астмы. </w:t>
      </w:r>
      <w:r w:rsidRPr="002E3CB0">
        <w:rPr>
          <w:rFonts w:ascii="Times New Roman" w:hAnsi="Times New Roman"/>
          <w:color w:val="333333"/>
          <w:sz w:val="28"/>
          <w:szCs w:val="28"/>
        </w:rPr>
        <w:t>Различные аллергические реакции может вызвать шерстяная и меховая одежда.</w:t>
      </w:r>
    </w:p>
    <w:p w:rsidR="00DB0A4B" w:rsidRPr="002E3CB0" w:rsidRDefault="00DB0A4B" w:rsidP="00C93519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noProof/>
          <w:sz w:val="28"/>
          <w:szCs w:val="28"/>
        </w:rPr>
      </w:pPr>
      <w:r w:rsidRPr="002E3CB0">
        <w:rPr>
          <w:rStyle w:val="Strong"/>
          <w:rFonts w:ascii="Times New Roman" w:hAnsi="Times New Roman"/>
          <w:color w:val="000000"/>
          <w:sz w:val="28"/>
          <w:szCs w:val="28"/>
        </w:rPr>
        <w:t>Клещи.</w:t>
      </w:r>
      <w:r w:rsidRPr="00974F1E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3" o:spid="_x0000_i1028" type="#_x0000_t75" style="width:468pt;height:133.5pt;visibility:visible">
            <v:imagedata r:id="rId10" o:title=""/>
          </v:shape>
        </w:pict>
      </w:r>
    </w:p>
    <w:p w:rsidR="00DB0A4B" w:rsidRPr="002E3CB0" w:rsidRDefault="00DB0A4B" w:rsidP="002E3CB0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Fonts w:ascii="Times New Roman" w:hAnsi="Times New Roman"/>
          <w:sz w:val="28"/>
          <w:szCs w:val="28"/>
        </w:rPr>
        <w:t xml:space="preserve"> Пылевые клещи - это насекомые, которые обитают в коврах, на мягкой мебели и в постелях. На 70-80% пыль состоит из разного вида клещей. Их основной пищей являются органические составляющие пыли (шерст</w:t>
      </w:r>
      <w:r>
        <w:rPr>
          <w:rFonts w:ascii="Times New Roman" w:hAnsi="Times New Roman"/>
          <w:sz w:val="28"/>
          <w:szCs w:val="28"/>
        </w:rPr>
        <w:t xml:space="preserve">ь и ороговевшие частички кожи). </w:t>
      </w:r>
      <w:r w:rsidRPr="002E3CB0">
        <w:rPr>
          <w:rFonts w:ascii="Times New Roman" w:hAnsi="Times New Roman"/>
          <w:sz w:val="28"/>
          <w:szCs w:val="28"/>
        </w:rPr>
        <w:t>Домашние пылевые клещи живут около четырех месяцев. В течение этого времени клещ производит экскрементов в 200 раз больше собственного веса. И откладывает до 300 яиц.</w:t>
      </w:r>
      <w:r w:rsidRPr="002E3CB0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2E3CB0">
        <w:rPr>
          <w:rFonts w:ascii="Times New Roman" w:hAnsi="Times New Roman"/>
          <w:sz w:val="28"/>
          <w:szCs w:val="28"/>
        </w:rPr>
        <w:t xml:space="preserve">В 1 грамме пыли может содержаться от сотни до нескольких тысяч клещей. Мелкие фрагменты клещей (от 10 до 40 микрон) и продукты их жизнедеятельности (особенно, фекальные частицы) обладают исключительной способностью вызывать аллергию.  </w:t>
      </w:r>
    </w:p>
    <w:p w:rsidR="00DB0A4B" w:rsidRPr="002E3CB0" w:rsidRDefault="00DB0A4B" w:rsidP="00C93519">
      <w:pPr>
        <w:pStyle w:val="NoSpacing"/>
        <w:numPr>
          <w:ilvl w:val="0"/>
          <w:numId w:val="12"/>
        </w:numPr>
        <w:spacing w:line="276" w:lineRule="auto"/>
        <w:rPr>
          <w:rFonts w:ascii="Times New Roman" w:hAnsi="Times New Roman"/>
          <w:color w:val="333333"/>
          <w:sz w:val="28"/>
          <w:szCs w:val="28"/>
        </w:rPr>
      </w:pPr>
      <w:r w:rsidRPr="002E3CB0">
        <w:rPr>
          <w:rStyle w:val="Strong"/>
          <w:rFonts w:ascii="Times New Roman" w:hAnsi="Times New Roman"/>
          <w:color w:val="000000"/>
          <w:sz w:val="28"/>
          <w:szCs w:val="28"/>
        </w:rPr>
        <w:t>Плесневый грибок.</w:t>
      </w:r>
      <w:r w:rsidRPr="002E3CB0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B0A4B" w:rsidRPr="002E3CB0" w:rsidRDefault="00DB0A4B" w:rsidP="002E3CB0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Fonts w:ascii="Times New Roman" w:hAnsi="Times New Roman"/>
          <w:sz w:val="28"/>
          <w:szCs w:val="28"/>
        </w:rPr>
        <w:t xml:space="preserve">Плесень обычно присутствует в воздухе, но она также произрастает в домашней пыли, размножаясь на чешуйках отмершей кожи человека и животных. Также может поражать ткани комнатных растений. </w:t>
      </w:r>
    </w:p>
    <w:p w:rsidR="00DB0A4B" w:rsidRPr="00C93519" w:rsidRDefault="00DB0A4B" w:rsidP="00C93519">
      <w:pPr>
        <w:pStyle w:val="NoSpacing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C93519">
        <w:rPr>
          <w:rFonts w:ascii="Times New Roman" w:hAnsi="Times New Roman"/>
          <w:b/>
          <w:sz w:val="28"/>
          <w:szCs w:val="28"/>
        </w:rPr>
        <w:t>Дрожжевые грибы.</w:t>
      </w:r>
    </w:p>
    <w:p w:rsidR="00DB0A4B" w:rsidRDefault="00DB0A4B" w:rsidP="00C93519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  <w:r w:rsidRPr="002E3CB0">
        <w:rPr>
          <w:rFonts w:ascii="Times New Roman" w:hAnsi="Times New Roman"/>
          <w:sz w:val="28"/>
          <w:szCs w:val="28"/>
        </w:rPr>
        <w:t xml:space="preserve"> Непосредственным источником  дрожжей в домашней пыли могут служить комнатные растения, которые также заселены дрожжами. Наряду с ними дрожжевые грибы постоянно выделяются  с тела человека.</w:t>
      </w:r>
    </w:p>
    <w:p w:rsidR="00DB0A4B" w:rsidRPr="00C93519" w:rsidRDefault="00DB0A4B" w:rsidP="00C93519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</w:p>
    <w:p w:rsidR="00DB0A4B" w:rsidRDefault="00DB0A4B" w:rsidP="00C93519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  <w:r w:rsidRPr="008D648E">
        <w:rPr>
          <w:rFonts w:ascii="Times New Roman" w:hAnsi="Times New Roman"/>
          <w:b/>
          <w:i/>
          <w:sz w:val="28"/>
          <w:szCs w:val="28"/>
        </w:rPr>
        <w:t>Действие пыли на организм человека.</w:t>
      </w:r>
    </w:p>
    <w:p w:rsidR="00DB0A4B" w:rsidRPr="008D648E" w:rsidRDefault="00DB0A4B" w:rsidP="00C93519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  <w:r w:rsidRPr="00974F1E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Объект 1" o:spid="_x0000_i1029" type="#_x0000_t75" style="width:484.5pt;height:155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">
            <v:imagedata r:id="rId11" o:title="" croptop="-641f" cropbottom="-2275f" cropleft="-2261f" cropright="-1320f"/>
            <o:lock v:ext="edit" aspectratio="f"/>
          </v:shape>
        </w:pict>
      </w:r>
    </w:p>
    <w:p w:rsidR="00DB0A4B" w:rsidRPr="00C93519" w:rsidRDefault="00DB0A4B" w:rsidP="007C5BF7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коже в</w:t>
      </w:r>
      <w:r w:rsidRPr="00C93519">
        <w:rPr>
          <w:rFonts w:ascii="Times New Roman" w:hAnsi="Times New Roman"/>
          <w:sz w:val="28"/>
          <w:szCs w:val="28"/>
        </w:rPr>
        <w:t>озникает небольшой зуд, неприятное ощущение, а при расчесах может появиться покраснение и некоторая припухлость кожного покрова, что свидетельствует о воспалительном процессе.</w:t>
      </w:r>
    </w:p>
    <w:p w:rsidR="00DB0A4B" w:rsidRPr="008D648E" w:rsidRDefault="00DB0A4B" w:rsidP="007C5BF7">
      <w:pPr>
        <w:pStyle w:val="NoSpacing"/>
        <w:ind w:firstLine="426"/>
        <w:rPr>
          <w:rFonts w:ascii="Times New Roman" w:hAnsi="Times New Roman"/>
          <w:color w:val="000000"/>
          <w:sz w:val="28"/>
          <w:szCs w:val="28"/>
        </w:rPr>
      </w:pPr>
      <w:r w:rsidRPr="00C93519">
        <w:rPr>
          <w:rFonts w:ascii="Times New Roman" w:hAnsi="Times New Roman"/>
          <w:sz w:val="28"/>
          <w:szCs w:val="28"/>
        </w:rPr>
        <w:t xml:space="preserve"> Пылинки могут проникать в поры потовых и сальных желез, закупоривая их и тем самым затрудняя их функции. Это приводит к сухости кожного покрова, иногда появляются трещины, сыпи. Попавшие вместе с пылью микробы в закупоренных протоках сальных желез могут развиваться, вызывая гнойничковые заболевания </w:t>
      </w:r>
      <w:r w:rsidRPr="008D648E">
        <w:rPr>
          <w:rFonts w:ascii="Times New Roman" w:hAnsi="Times New Roman"/>
          <w:sz w:val="28"/>
          <w:szCs w:val="28"/>
        </w:rPr>
        <w:t>кожи - пиодермии</w:t>
      </w:r>
    </w:p>
    <w:p w:rsidR="00DB0A4B" w:rsidRPr="008D648E" w:rsidRDefault="00DB0A4B" w:rsidP="007C5BF7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8D648E">
        <w:rPr>
          <w:rFonts w:ascii="Times New Roman" w:hAnsi="Times New Roman"/>
          <w:sz w:val="28"/>
          <w:szCs w:val="28"/>
        </w:rPr>
        <w:t>Пыль, попавшая в глаза, вызывает воспалительный процесс их слизистых оболочек - конъюнктивит, который выражается в покраснении, слезотечении, иногда припухлости и нагноении.</w:t>
      </w:r>
    </w:p>
    <w:p w:rsidR="00DB0A4B" w:rsidRDefault="00DB0A4B" w:rsidP="007C5BF7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8D648E">
        <w:rPr>
          <w:rFonts w:ascii="Times New Roman" w:hAnsi="Times New Roman"/>
          <w:sz w:val="28"/>
          <w:szCs w:val="28"/>
        </w:rPr>
        <w:t>На органы пищеварения могут оказывать действие лишь некоторые токсические пыли, которые, попав туда даже в относительно небольшом количестве, всасываются и вызывают интоксикацию</w:t>
      </w:r>
      <w:r>
        <w:rPr>
          <w:rFonts w:ascii="Times New Roman" w:hAnsi="Times New Roman"/>
          <w:sz w:val="28"/>
          <w:szCs w:val="28"/>
        </w:rPr>
        <w:t>.</w:t>
      </w:r>
    </w:p>
    <w:p w:rsidR="00DB0A4B" w:rsidRDefault="00DB0A4B" w:rsidP="007C5BF7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8D648E">
        <w:rPr>
          <w:rFonts w:ascii="Times New Roman" w:hAnsi="Times New Roman"/>
          <w:sz w:val="28"/>
          <w:szCs w:val="28"/>
        </w:rPr>
        <w:t>Действие пыли на верхние дыхательные пути сводится к их раздражению, а при длительном воздействии - к воспалению. В начальных стадиях оно проявляется в виде першения в горле, кашля, отхаркивания грязной мокротой. Затем появляется сухость слизистых, сокращение отделения мокроты, сухой кашель, хрипота; в некоторых случаях при воздействии пыли химических веществ могут появиться изъязвления слизистой оболочки носа.</w:t>
      </w:r>
    </w:p>
    <w:p w:rsidR="00DB0A4B" w:rsidRPr="002468AF" w:rsidRDefault="00DB0A4B" w:rsidP="002468AF">
      <w:pPr>
        <w:pStyle w:val="NoSpacing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r w:rsidRPr="002468AF">
        <w:rPr>
          <w:rFonts w:ascii="Times New Roman" w:hAnsi="Times New Roman"/>
          <w:b/>
          <w:i/>
          <w:sz w:val="28"/>
          <w:szCs w:val="28"/>
        </w:rPr>
        <w:t>Опыт</w:t>
      </w:r>
    </w:p>
    <w:p w:rsidR="00DB0A4B" w:rsidRPr="008D648E" w:rsidRDefault="00DB0A4B" w:rsidP="007B4B64">
      <w:pPr>
        <w:pStyle w:val="NoSpacing"/>
        <w:rPr>
          <w:rFonts w:ascii="Times New Roman" w:hAnsi="Times New Roman"/>
          <w:sz w:val="28"/>
          <w:szCs w:val="28"/>
        </w:rPr>
      </w:pPr>
      <w:r w:rsidRPr="007D3665">
        <w:rPr>
          <w:rFonts w:ascii="Times New Roman" w:hAnsi="Times New Roman"/>
          <w:sz w:val="28"/>
          <w:szCs w:val="28"/>
        </w:rPr>
        <w:t>Для исследования</w:t>
      </w:r>
      <w:r>
        <w:rPr>
          <w:rFonts w:ascii="Times New Roman" w:hAnsi="Times New Roman"/>
          <w:sz w:val="28"/>
          <w:szCs w:val="28"/>
        </w:rPr>
        <w:t xml:space="preserve"> запыленности</w:t>
      </w:r>
      <w:r w:rsidRPr="007D3665">
        <w:rPr>
          <w:rFonts w:ascii="Times New Roman" w:hAnsi="Times New Roman"/>
          <w:sz w:val="28"/>
          <w:szCs w:val="28"/>
        </w:rPr>
        <w:t xml:space="preserve"> мной взяты </w:t>
      </w:r>
      <w:r>
        <w:rPr>
          <w:rFonts w:ascii="Times New Roman" w:hAnsi="Times New Roman"/>
          <w:sz w:val="28"/>
          <w:szCs w:val="28"/>
        </w:rPr>
        <w:t xml:space="preserve">два </w:t>
      </w:r>
      <w:r w:rsidRPr="007D3665">
        <w:rPr>
          <w:rFonts w:ascii="Times New Roman" w:hAnsi="Times New Roman"/>
          <w:sz w:val="28"/>
          <w:szCs w:val="28"/>
        </w:rPr>
        <w:t xml:space="preserve">участка </w:t>
      </w:r>
      <w:r>
        <w:rPr>
          <w:rFonts w:ascii="Times New Roman" w:hAnsi="Times New Roman"/>
          <w:sz w:val="28"/>
          <w:szCs w:val="28"/>
        </w:rPr>
        <w:t>квартиры</w:t>
      </w:r>
      <w:r w:rsidRPr="007D3665">
        <w:rPr>
          <w:rFonts w:ascii="Times New Roman" w:hAnsi="Times New Roman"/>
          <w:sz w:val="28"/>
          <w:szCs w:val="28"/>
        </w:rPr>
        <w:t>: кухня, спальня</w:t>
      </w:r>
    </w:p>
    <w:p w:rsidR="00DB0A4B" w:rsidRDefault="00DB0A4B" w:rsidP="00664296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сделала л</w:t>
      </w:r>
      <w:r w:rsidRPr="007D3665">
        <w:rPr>
          <w:rFonts w:ascii="Times New Roman" w:hAnsi="Times New Roman"/>
          <w:sz w:val="28"/>
          <w:szCs w:val="28"/>
        </w:rPr>
        <w:t xml:space="preserve">овушки с липкой поверхностью, каждая – картонный прямоугольник (15х20 см) с круглым отверстием в центре (диаметр </w:t>
      </w:r>
      <w:smartTag w:uri="urn:schemas-microsoft-com:office:smarttags" w:element="metricconverter">
        <w:smartTagPr>
          <w:attr w:name="ProductID" w:val="4 см"/>
        </w:smartTagPr>
        <w:r w:rsidRPr="007D3665">
          <w:rPr>
            <w:rFonts w:ascii="Times New Roman" w:hAnsi="Times New Roman"/>
            <w:sz w:val="28"/>
            <w:szCs w:val="28"/>
          </w:rPr>
          <w:t>4 см</w:t>
        </w:r>
      </w:smartTag>
      <w:r w:rsidRPr="007D3665">
        <w:rPr>
          <w:rFonts w:ascii="Times New Roman" w:hAnsi="Times New Roman"/>
          <w:sz w:val="28"/>
          <w:szCs w:val="28"/>
        </w:rPr>
        <w:t>), заклеенным липкой лентой</w:t>
      </w:r>
      <w:r>
        <w:rPr>
          <w:rFonts w:ascii="Times New Roman" w:hAnsi="Times New Roman"/>
          <w:sz w:val="28"/>
          <w:szCs w:val="28"/>
        </w:rPr>
        <w:t>. Сравнила данные, определила место</w:t>
      </w:r>
      <w:r w:rsidRPr="007D3665">
        <w:rPr>
          <w:rFonts w:ascii="Times New Roman" w:hAnsi="Times New Roman"/>
          <w:sz w:val="28"/>
          <w:szCs w:val="28"/>
        </w:rPr>
        <w:t xml:space="preserve"> с наибольшей </w:t>
      </w:r>
      <w:r>
        <w:rPr>
          <w:rFonts w:ascii="Times New Roman" w:hAnsi="Times New Roman"/>
          <w:sz w:val="28"/>
          <w:szCs w:val="28"/>
        </w:rPr>
        <w:t>загрязненностью, это оказалась кухня.</w:t>
      </w:r>
      <w:r w:rsidRPr="0066429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Поэтому на кухне нужно чаще проводить влажную уборку и по возможности установить вытяжку над плитой.</w:t>
      </w:r>
    </w:p>
    <w:p w:rsidR="00DB0A4B" w:rsidRDefault="00DB0A4B" w:rsidP="00D21C77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74F1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1" o:spid="_x0000_i1030" type="#_x0000_t75" style="width:220.5pt;height:243pt;visibility:visible">
            <v:imagedata r:id="rId12" o:title=""/>
          </v:shape>
        </w:pict>
      </w:r>
    </w:p>
    <w:p w:rsidR="00DB0A4B" w:rsidRDefault="00DB0A4B" w:rsidP="00D21C77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74F1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2" o:spid="_x0000_i1031" type="#_x0000_t75" style="width:222.75pt;height:251.25pt;visibility:visible">
            <v:imagedata r:id="rId13" o:title=""/>
          </v:shape>
        </w:pict>
      </w:r>
    </w:p>
    <w:p w:rsidR="00DB0A4B" w:rsidRDefault="00DB0A4B" w:rsidP="00664296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B0A4B" w:rsidRDefault="00DB0A4B" w:rsidP="00664296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B0A4B" w:rsidRDefault="00DB0A4B" w:rsidP="00664296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B0A4B" w:rsidRDefault="00DB0A4B" w:rsidP="00664296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B0A4B" w:rsidRDefault="00DB0A4B" w:rsidP="00664296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B0A4B" w:rsidRDefault="00DB0A4B" w:rsidP="00664296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B0A4B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2.2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A80">
        <w:rPr>
          <w:rFonts w:ascii="Times New Roman" w:hAnsi="Times New Roman"/>
          <w:b/>
          <w:sz w:val="28"/>
          <w:szCs w:val="28"/>
        </w:rPr>
        <w:t>Строительные и отделочные материалы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DB0A4B" w:rsidRPr="006B2A80" w:rsidRDefault="00DB0A4B" w:rsidP="006B2A80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Ученые-гигиенисты давно пришли к выводу, что многие болезни определяются качеством жилищных условий. Такие недуги получили даже название «жилищных болезней». В настоящее время, безопасность искусственной среды – места, где множество людей проводит большую часть своей жизни, приобретает большую актуальность. Вот уже около 20 лет в мире существует такое понятие, как синдром больных зданий. Причина этой болезни – неудовлетворительное влияние внутренней среды помещения на здоровье человека.</w:t>
      </w:r>
    </w:p>
    <w:p w:rsidR="00DB0A4B" w:rsidRPr="006B2A80" w:rsidRDefault="00DB0A4B" w:rsidP="006B2A80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Страшно то, что в строительстве в последнее время все отчетливее проявляется тенденция к химизации технологических процессов, использование в качестве добавок к строительным материалам, будь то бетон, кирпич, железобетон, керамика, лаки, краски и прочие, отходов металлургической и химической промышленности. Сегодня в составе строительных материалов присутствует практически вся таблица Менделеева.</w:t>
      </w:r>
    </w:p>
    <w:p w:rsidR="00DB0A4B" w:rsidRPr="006B2A80" w:rsidRDefault="00DB0A4B" w:rsidP="006B2A80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Каждый из нас знает о неблагоприятном воздействии на организм человека загрязнений, стресса, вирусов и т. д., но не каждый подозревает, что, к примеру, в стенах и потолках его собственной квартиры кроется для него не менее существенная опасность. О чём же речь? О стройматериалах! К материалам конструкций относятся, прежде всего, различные бетонные изделия, а к отделочным – лаки, краски, материалы, содержащие синтетические смолы, изделия из пластмасс и покрытия, изготавливаемые из различных сухих смесей.</w:t>
      </w:r>
    </w:p>
    <w:p w:rsidR="00DB0A4B" w:rsidRDefault="00DB0A4B" w:rsidP="006B2A8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DB0A4B" w:rsidRPr="006B2A80" w:rsidRDefault="00DB0A4B" w:rsidP="006B2A8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Негативное воздействие строительных материалов на здоровье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B0A4B" w:rsidRPr="006B2A80" w:rsidRDefault="00DB0A4B" w:rsidP="006B2A8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 xml:space="preserve">Опасность №1. Формальдегид 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Формальдегид содержится в смоле, используемой при изготовлении древесно-стружечных плит (ДСП), древесно-волокнистых плит (ДВП), фанеры (ФРП), мастик, пластификаторов, шпатлевок и смазок для стальных форм.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Возможные последствия: Формальдегид раздражает слизистые оболочки и кожу, обладает канцерогенной активностью. Длительное вдыхание паров формальдегида, особенно в теплое время года, может провоцировать развитие различных кожных заболеваний, ухудшение зрения и болезни органов дыхания.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Опасность №2. Фенол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Использование лаков, красок и линолеума приводит к 10-кратному превышению уровня предельно допустимой концентрации фенола. Особенно опасно использование в помещении лаков и красок, предназначенных только для наружных работ, разрешенных к использованию на открытом воздухе.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Возможные последствия: Поражение почек, печени, изменение состава крови.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Опасность №3. Радиоактивное излучение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Некоторые строительные конструкции могут включать в себя природные материалы с содержанием радионуклидов, намного превышающим действующие нормы радиационной безопасности. Довольно часто при ремонте домов используется смесь бетона и гранитного щебня, которая обладает высоким радиационным фоном. Кроме того, причиной избыточного радиоактивного излучения могут быть некоторые виды распространенных в настоящее время фосфоресцирующих обоев (со светящимися в темноте элементами).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Возможные последствия: Онкологические заболевания, особенно велик риск развития рака легких.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Опасность №4. Молекулы стирола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Основным источником выделения стирола являются теплоизоляционные пенопласты, облицовочный пластик, линолеум, а также лаки, краски и клеи. Кроме того, значительно повышает концентрацию стирола в воздухе отделка стен и потолков сухой вагонкой.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Возможные последствия: Раздражение слизистых оболочек, глаз, головная боль, тошнота, спазмы сосудов.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Опасность №5. Аэрозоли тяжелых металлов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Некоторые виды обоев и ковровые покрытия аккумулируют в себе огромное количество аэрозолей тяжелых металлов. Кроме того, высоким содержанием тяжелых металлов отличаются бетон, цемент, шпатлевки и другие материалы с добавлением промотходов.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Возможные последствия: Заболевания сердечно-сосудистой системы, печени, почек и аллергические реакции.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DB0A4B" w:rsidRPr="006B2A80" w:rsidRDefault="00DB0A4B" w:rsidP="006B2A80">
      <w:pPr>
        <w:pStyle w:val="NoSpacing"/>
        <w:rPr>
          <w:rFonts w:ascii="Times New Roman" w:hAnsi="Times New Roman"/>
          <w:b/>
          <w:sz w:val="28"/>
          <w:szCs w:val="28"/>
        </w:rPr>
      </w:pPr>
      <w:r w:rsidRPr="006B2A80">
        <w:rPr>
          <w:rFonts w:ascii="Times New Roman" w:hAnsi="Times New Roman"/>
          <w:b/>
          <w:sz w:val="28"/>
          <w:szCs w:val="28"/>
        </w:rPr>
        <w:t>Опасность №6. ПВХ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 xml:space="preserve">ПВХ-продукты изготовлены из поливинилхлорида – опасного яда, способного </w:t>
      </w:r>
      <w:r w:rsidRPr="006B2A80">
        <w:rPr>
          <w:rFonts w:ascii="Times New Roman" w:hAnsi="Times New Roman"/>
          <w:b/>
          <w:sz w:val="28"/>
          <w:szCs w:val="28"/>
        </w:rPr>
        <w:t>разрушать нервную систему и вызывать раковые заболевания</w:t>
      </w:r>
      <w:r w:rsidRPr="006B2A80">
        <w:rPr>
          <w:rFonts w:ascii="Times New Roman" w:hAnsi="Times New Roman"/>
          <w:sz w:val="28"/>
          <w:szCs w:val="28"/>
        </w:rPr>
        <w:t>. Выделение винилхлорида в окружающую среду усиливается даже при небольшом нагреве.</w:t>
      </w:r>
    </w:p>
    <w:p w:rsidR="00DB0A4B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 xml:space="preserve">В квартире он чаще всего встречается в виде линолеума (исключая некоторые дорогие марки), виниловых обоев, пластиковых оконных рам, пластмассовых игрушек (от кукол до детских зубных колец). Для придания ПВХ эластичности в него зачастую добавляют– фталаты или эфиры фталатов, попадание которых в организм может </w:t>
      </w:r>
      <w:r w:rsidRPr="006B2A80">
        <w:rPr>
          <w:rFonts w:ascii="Times New Roman" w:hAnsi="Times New Roman"/>
          <w:b/>
          <w:sz w:val="28"/>
          <w:szCs w:val="28"/>
        </w:rPr>
        <w:t>вызывать поражения печени и почек, снижение защитных свойств организма, бесплодие, рак</w:t>
      </w:r>
      <w:r w:rsidRPr="006B2A80">
        <w:rPr>
          <w:rFonts w:ascii="Times New Roman" w:hAnsi="Times New Roman"/>
          <w:sz w:val="28"/>
          <w:szCs w:val="28"/>
        </w:rPr>
        <w:t>. ПВХ может содержать и другие опасные вещества: кадмий, хром, свинец, формальдегид.</w:t>
      </w:r>
    </w:p>
    <w:p w:rsidR="00DB0A4B" w:rsidRPr="006B2A80" w:rsidRDefault="00DB0A4B" w:rsidP="006B2A80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Pr="006B2A80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На каждом строительном материале должно быть проставлено несколько маркировок.</w:t>
      </w:r>
    </w:p>
    <w:p w:rsidR="00DB0A4B" w:rsidRPr="006B2A80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Одной из маркировок является буква Г, она обозначает пожароопасность данного материала. При горении строительные материалы с маркировкой Г4 выделяют ядовитые токсины.</w:t>
      </w:r>
    </w:p>
    <w:p w:rsidR="00DB0A4B" w:rsidRPr="006B2A80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Самым опасным считается ковролин (Г4), далее идет линолеум (Г2) и самым безопасным считается ламинат (Г1). Если на линолеуме присутствует надпись "коммерческий, "технический" или "промышленный" - значит, его нельзя использовать в жилых помещениях.</w:t>
      </w:r>
    </w:p>
    <w:p w:rsidR="00DB0A4B" w:rsidRPr="006B2A80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Анализируя обои, самыми легко воспламеняемыми считаются бумажные (Г4), далее - виниловые (Г3), а наиболее пожаробезопасными являются стеклообои (Г1).</w:t>
      </w:r>
    </w:p>
    <w:p w:rsidR="00DB0A4B" w:rsidRPr="006B2A80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Самые безопасные краски, которые рекомендованы для отделки квартир - это вододисперсионные или акриловые краски, не содержащие опасных растворителей. На них должна стоять маркировка ВС, ВД или ВА.</w:t>
      </w: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  <w:r w:rsidRPr="006B2A80">
        <w:rPr>
          <w:rFonts w:ascii="Times New Roman" w:hAnsi="Times New Roman"/>
          <w:sz w:val="28"/>
          <w:szCs w:val="28"/>
        </w:rPr>
        <w:t>Необходимо чтобы на упаковке стояли такие буквы как Е1, Е2, Е3, которые информируют покупателя какой экологичности материал и где необходимо его применять.</w:t>
      </w: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Default="00DB0A4B" w:rsidP="006B2A80">
      <w:pPr>
        <w:pStyle w:val="NoSpacing"/>
        <w:ind w:firstLine="142"/>
        <w:rPr>
          <w:rFonts w:ascii="Times New Roman" w:hAnsi="Times New Roman"/>
          <w:sz w:val="28"/>
          <w:szCs w:val="28"/>
        </w:rPr>
      </w:pPr>
    </w:p>
    <w:p w:rsidR="00DB0A4B" w:rsidRPr="00DA60B2" w:rsidRDefault="00DB0A4B" w:rsidP="00DA60B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13365">
        <w:rPr>
          <w:rFonts w:ascii="Times New Roman" w:hAnsi="Times New Roman"/>
          <w:b/>
          <w:sz w:val="28"/>
          <w:szCs w:val="28"/>
        </w:rPr>
        <w:t>2.3 ЭМИ бытовых приборов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B0A4B" w:rsidRPr="00DA60B2" w:rsidRDefault="00DB0A4B" w:rsidP="00D70871">
      <w:pPr>
        <w:pStyle w:val="NoSpacing"/>
        <w:ind w:firstLine="426"/>
        <w:rPr>
          <w:rFonts w:ascii="Times New Roman" w:hAnsi="Times New Roman"/>
          <w:sz w:val="26"/>
          <w:szCs w:val="26"/>
        </w:rPr>
      </w:pPr>
      <w:r w:rsidRPr="00DA60B2">
        <w:rPr>
          <w:rFonts w:ascii="Times New Roman" w:hAnsi="Times New Roman"/>
          <w:sz w:val="26"/>
          <w:szCs w:val="26"/>
        </w:rPr>
        <w:t>Электромагнитное излучение нельзя почувствовать, но оно оказывает воздействие на организм человека, в частности снижает иммунитет и ухудшает работу эндокринной системы. Наиболее опасно такое излучение для беременных женщин: исследования доказывают, что оно может приводить к выкидышам, преждевременным родам, а также развитию у плода врожденных пороков. Результатом электромагнитного облучения могут также стать расстройства нервной системы, заболевания сердца и обострения хронических болезней.</w:t>
      </w:r>
    </w:p>
    <w:p w:rsidR="00DB0A4B" w:rsidRPr="00DA60B2" w:rsidRDefault="00DB0A4B" w:rsidP="00D70871">
      <w:pPr>
        <w:pStyle w:val="NoSpacing"/>
        <w:ind w:firstLine="426"/>
        <w:rPr>
          <w:rFonts w:ascii="Times New Roman" w:hAnsi="Times New Roman"/>
          <w:sz w:val="26"/>
          <w:szCs w:val="26"/>
        </w:rPr>
      </w:pPr>
      <w:r w:rsidRPr="00DA60B2">
        <w:rPr>
          <w:rFonts w:ascii="Times New Roman" w:hAnsi="Times New Roman"/>
          <w:sz w:val="26"/>
          <w:szCs w:val="26"/>
        </w:rPr>
        <w:t>Длительное пребывание в зоне действия электромагнитного поля приводит к преждевременной утомляемости, сонливости, нарушениям сна, частым головным болям и расстройству нервной системы. При систематическом облучении наблюдаются возникновение стойких нервно-психических заболеваний, изменение кровяного давления, замедление пульса, трофические явления (выпадение волос, ломкость ногтей и т.п.).</w:t>
      </w:r>
    </w:p>
    <w:p w:rsidR="00DB0A4B" w:rsidRPr="00DA60B2" w:rsidRDefault="00DB0A4B" w:rsidP="00D70871">
      <w:pPr>
        <w:pStyle w:val="NoSpacing"/>
        <w:ind w:firstLine="426"/>
        <w:rPr>
          <w:rFonts w:ascii="Times New Roman" w:hAnsi="Times New Roman"/>
          <w:sz w:val="26"/>
          <w:szCs w:val="26"/>
        </w:rPr>
      </w:pPr>
      <w:r w:rsidRPr="00DA60B2">
        <w:rPr>
          <w:rFonts w:ascii="Times New Roman" w:hAnsi="Times New Roman"/>
          <w:sz w:val="26"/>
          <w:szCs w:val="26"/>
        </w:rPr>
        <w:t>По данным Всемирной организации здравоохранения, была установлена связь между интенсивностью электромагнитного излучения и заболеваемостью детской лейкемией. А Национальная академия наук США официально заявила о наличии связи между возникновением злокачественных опухолей и степенью удаленности мест проживания человека от линий электропередач.</w:t>
      </w:r>
    </w:p>
    <w:p w:rsidR="00DB0A4B" w:rsidRPr="00DA60B2" w:rsidRDefault="00DB0A4B" w:rsidP="00D70871">
      <w:pPr>
        <w:pStyle w:val="NoSpacing"/>
        <w:ind w:firstLine="426"/>
        <w:rPr>
          <w:rFonts w:ascii="Times New Roman" w:hAnsi="Times New Roman"/>
          <w:sz w:val="26"/>
          <w:szCs w:val="26"/>
        </w:rPr>
      </w:pPr>
      <w:r w:rsidRPr="00DA60B2">
        <w:rPr>
          <w:rFonts w:ascii="Times New Roman" w:hAnsi="Times New Roman"/>
          <w:sz w:val="26"/>
          <w:szCs w:val="26"/>
        </w:rPr>
        <w:t>Влияние электромагнитного излучения проявляется не сразу. Оно незаметно накапливается в организме и только спустя некоторое время проявляется тем или иным заболеванием. Однако сложно проследить связь между конкретной болезнью и излучением.</w:t>
      </w:r>
    </w:p>
    <w:p w:rsidR="00DB0A4B" w:rsidRPr="00DA60B2" w:rsidRDefault="00DB0A4B" w:rsidP="00D70871">
      <w:pPr>
        <w:pStyle w:val="NoSpacing"/>
        <w:ind w:firstLine="426"/>
        <w:rPr>
          <w:rFonts w:ascii="Times New Roman" w:hAnsi="Times New Roman"/>
          <w:sz w:val="26"/>
          <w:szCs w:val="26"/>
        </w:rPr>
      </w:pPr>
      <w:r w:rsidRPr="00DA60B2">
        <w:rPr>
          <w:rFonts w:ascii="Times New Roman" w:hAnsi="Times New Roman"/>
          <w:sz w:val="26"/>
          <w:szCs w:val="26"/>
        </w:rPr>
        <w:t>Меньше вреда приносят электроприборы, имеющие стальной корпус, – холодильник, стиральная машина и т.п. Однако и с ними следует соприкасаться как можно меньше, не использовать, если можно обойтись без этих приборов. Например, можно постирать мелкие вещи вручную или нарезать овощи для салата ножом.</w:t>
      </w:r>
    </w:p>
    <w:p w:rsidR="00DB0A4B" w:rsidRPr="00DA60B2" w:rsidRDefault="00DB0A4B" w:rsidP="00D70871">
      <w:pPr>
        <w:pStyle w:val="NoSpacing"/>
        <w:ind w:firstLine="426"/>
        <w:rPr>
          <w:rFonts w:ascii="Times New Roman" w:hAnsi="Times New Roman"/>
          <w:sz w:val="26"/>
          <w:szCs w:val="26"/>
        </w:rPr>
      </w:pPr>
      <w:r w:rsidRPr="00DA60B2">
        <w:rPr>
          <w:rFonts w:ascii="Times New Roman" w:hAnsi="Times New Roman"/>
          <w:sz w:val="26"/>
          <w:szCs w:val="26"/>
        </w:rPr>
        <w:t>Рекомендуется не включать одновременно несколько бытовых приборов в одной комнате, например кофемолку, микроволновую печь и тостер на кухне, где постоянно работает холодильник.</w:t>
      </w:r>
    </w:p>
    <w:p w:rsidR="00DB0A4B" w:rsidRDefault="00DB0A4B" w:rsidP="00DA60B2">
      <w:pPr>
        <w:pStyle w:val="NoSpacing"/>
        <w:ind w:firstLine="426"/>
        <w:rPr>
          <w:rFonts w:ascii="Times New Roman" w:hAnsi="Times New Roman"/>
          <w:sz w:val="26"/>
          <w:szCs w:val="26"/>
        </w:rPr>
      </w:pPr>
      <w:r w:rsidRPr="00DA60B2">
        <w:rPr>
          <w:rFonts w:ascii="Times New Roman" w:hAnsi="Times New Roman"/>
          <w:sz w:val="26"/>
          <w:szCs w:val="26"/>
        </w:rPr>
        <w:t>По мнению ученых, человек, постоянно работающий за компьютером, в 10–15 раз чаще других подвергается риску онкологического заболевания.</w:t>
      </w:r>
    </w:p>
    <w:p w:rsidR="00DB0A4B" w:rsidRPr="00DA60B2" w:rsidRDefault="00DB0A4B" w:rsidP="00DA60B2">
      <w:pPr>
        <w:pStyle w:val="NoSpacing"/>
        <w:ind w:firstLine="426"/>
        <w:rPr>
          <w:rFonts w:ascii="Times New Roman" w:hAnsi="Times New Roman"/>
          <w:sz w:val="10"/>
          <w:szCs w:val="10"/>
        </w:rPr>
      </w:pPr>
    </w:p>
    <w:p w:rsidR="00DB0A4B" w:rsidRPr="00702485" w:rsidRDefault="00DB0A4B" w:rsidP="00DA60B2">
      <w:pPr>
        <w:pStyle w:val="NoSpacing"/>
        <w:ind w:firstLine="426"/>
        <w:jc w:val="center"/>
        <w:rPr>
          <w:rFonts w:ascii="Times New Roman" w:hAnsi="Times New Roman"/>
          <w:sz w:val="28"/>
          <w:szCs w:val="28"/>
        </w:rPr>
      </w:pPr>
      <w:r w:rsidRPr="00974F1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2" type="#_x0000_t75" style="width:397.5pt;height:264pt;visibility:visible">
            <v:imagedata r:id="rId14" o:title="" croptop="984f" cropleft="791f" cropright="771f"/>
          </v:shape>
        </w:pict>
      </w:r>
    </w:p>
    <w:p w:rsidR="00DB0A4B" w:rsidRPr="00702485" w:rsidRDefault="00DB0A4B" w:rsidP="00702485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Электромагнитное излучение теряет силу на определенном расстоянии. В связи с этим опасным является следующий радиус действия электроприборов:</w:t>
      </w:r>
    </w:p>
    <w:p w:rsidR="00DB0A4B" w:rsidRPr="00702485" w:rsidRDefault="00DB0A4B" w:rsidP="00702485">
      <w:pPr>
        <w:pStyle w:val="NoSpacing"/>
        <w:tabs>
          <w:tab w:val="left" w:pos="990"/>
        </w:tabs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ab/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микроволновая печь – 30 см;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пылесос – 60 см;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электроплита – 30 см;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холодильник – 30 см (иногда до 1,5 м);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электрический чайник – 25 см;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стиральная машина – 60 см;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посудомоечная машина – 40 см;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телевизор – 1,5 м (для телевизоров с диагональю 29 дюймов и больше – 2 м и более);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утюг – 20 см;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– кондиционер – 1,5 м;</w:t>
      </w:r>
    </w:p>
    <w:p w:rsidR="00DB0A4B" w:rsidRPr="00702485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 xml:space="preserve">– компьютер с обычным монитором – 80 см. </w:t>
      </w: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  <w:r w:rsidRPr="00702485">
        <w:rPr>
          <w:rFonts w:ascii="Times New Roman" w:hAnsi="Times New Roman"/>
          <w:sz w:val="28"/>
          <w:szCs w:val="28"/>
        </w:rPr>
        <w:t>Не следует находиться долго в радиусе действия излучения электроприборов</w:t>
      </w:r>
      <w:r>
        <w:rPr>
          <w:rFonts w:ascii="Times New Roman" w:hAnsi="Times New Roman"/>
          <w:sz w:val="28"/>
          <w:szCs w:val="28"/>
        </w:rPr>
        <w:t>.</w:t>
      </w: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702485">
      <w:pPr>
        <w:pStyle w:val="NoSpacing"/>
        <w:rPr>
          <w:rFonts w:ascii="Times New Roman" w:hAnsi="Times New Roman"/>
          <w:b/>
          <w:sz w:val="28"/>
          <w:szCs w:val="28"/>
        </w:rPr>
      </w:pPr>
      <w:r w:rsidRPr="00D21C77">
        <w:rPr>
          <w:rFonts w:ascii="Times New Roman" w:hAnsi="Times New Roman"/>
          <w:b/>
          <w:sz w:val="28"/>
          <w:szCs w:val="28"/>
        </w:rPr>
        <w:t>2.4 Воздух и курение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B0A4B" w:rsidRDefault="00DB0A4B" w:rsidP="00702485">
      <w:pPr>
        <w:pStyle w:val="NoSpacing"/>
        <w:rPr>
          <w:rFonts w:ascii="Times New Roman" w:hAnsi="Times New Roman"/>
          <w:b/>
          <w:sz w:val="28"/>
          <w:szCs w:val="28"/>
        </w:rPr>
      </w:pPr>
      <w:r w:rsidRPr="00974F1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3" type="#_x0000_t75" style="width:484.5pt;height:130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">
            <v:imagedata r:id="rId15" o:title="" croptop="-1005f" cropbottom="-4048f" cropleft="-873f" cropright="-1293f"/>
            <o:lock v:ext="edit" aspectratio="f"/>
          </v:shape>
        </w:pict>
      </w:r>
    </w:p>
    <w:p w:rsidR="00DB0A4B" w:rsidRPr="00D70871" w:rsidRDefault="00DB0A4B" w:rsidP="00D70871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0871">
        <w:rPr>
          <w:rFonts w:ascii="Times New Roman" w:hAnsi="Times New Roman"/>
          <w:sz w:val="28"/>
          <w:szCs w:val="28"/>
        </w:rPr>
        <w:t>Под пассивным курением подразумевают непреднамеренное, в большинстве случаев нежеланное, вдыхание воздуха, в котором содержится дым от сгорания табака. Почему пассивное курение вреднее активного? И какое влияние способно оказать пассивное курение на человека?</w:t>
      </w:r>
    </w:p>
    <w:p w:rsidR="00DB0A4B" w:rsidRPr="00D70871" w:rsidRDefault="00DB0A4B" w:rsidP="00D70871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0871">
        <w:rPr>
          <w:rFonts w:ascii="Times New Roman" w:hAnsi="Times New Roman"/>
          <w:sz w:val="28"/>
          <w:szCs w:val="28"/>
        </w:rPr>
        <w:t>Пассивное курение –  это непроизвольное вдыхание воздуха, содержащего табачный дым. При пассивном курении происходит такое же отравление организма — никотином, окисью углерода и другими вредными веществами, как и при обычном курении.  Пассивное курение вредит здоровью человека значительно больше, чем считают некоторые. Доказано, что нахождение человека в помещении загрязненном табачным дымом на протяжении 8 часов равносильно 5 выкуренным сигаретам. Вред от пассивного курения может проявляться немедленно - раздражение  дыхательной системы, носоглотки, глаз, может появиться  головокружение,  тошнота, головная боль, или спустя какое-то время в виде заболеваний  сердчечно-сосудистой, дыхательной и пищеварительной системы. Опасность пассивного курения обусловлена тем, что 80% всех вредных веществ распространяется в воздухе и только 20% попадает в легкие курильщика. Именно в пассивном дыме содержится наибольшее количество химических канцерогенов – окись и двуокись углерода, аммиак, ацетон, цианистый водород, фенол. При этом самыми опасными являются окись и двуокись углерода. Кроме того, в табачном дыме имеется большое количество никотина, смол, не переработанных  организмом, которые способны накапливаться в нем за длительный период пассивного курения.</w:t>
      </w:r>
    </w:p>
    <w:p w:rsidR="00DB0A4B" w:rsidRPr="00D70871" w:rsidRDefault="00DB0A4B" w:rsidP="00D70871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0871">
        <w:rPr>
          <w:rFonts w:ascii="Times New Roman" w:hAnsi="Times New Roman"/>
          <w:sz w:val="28"/>
          <w:szCs w:val="28"/>
        </w:rPr>
        <w:t>И хотя вся социальная реклама о вреде курения обращена непосредственно к курильщикам, можно с уверенностью сказать, что такие же предупреждения вполне актуальны и для пассивных курильщиков.</w:t>
      </w:r>
    </w:p>
    <w:p w:rsidR="00DB0A4B" w:rsidRPr="00D70871" w:rsidRDefault="00DB0A4B" w:rsidP="00D70871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0871">
        <w:rPr>
          <w:rFonts w:ascii="Times New Roman" w:hAnsi="Times New Roman"/>
          <w:sz w:val="28"/>
          <w:szCs w:val="28"/>
        </w:rPr>
        <w:t>Из всего вышесказанного ясно, что пассивное курение приводит  к увеличению риска смерти. В США пассивное курение убивает 53 тысячи некурящих ежегодно, что делает пассивное курение третьим по значению предотвратимым фактором смертности среди взрослых и детей.</w:t>
      </w:r>
    </w:p>
    <w:p w:rsidR="00DB0A4B" w:rsidRPr="00D70871" w:rsidRDefault="00DB0A4B" w:rsidP="00D70871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0871">
        <w:rPr>
          <w:rFonts w:ascii="Times New Roman" w:hAnsi="Times New Roman"/>
          <w:sz w:val="28"/>
          <w:szCs w:val="28"/>
        </w:rPr>
        <w:t>Известно, что дети – настоящие молчаливые жертвы пассивного курения. У детей, живущих с курящими родителями, вдвое чаще наблюдаются респираторные заболевания, воспаления легких, ночной кашель, бронхиты. Какие заболевания грозят детям курящих родителей?</w:t>
      </w:r>
    </w:p>
    <w:p w:rsidR="00DB0A4B" w:rsidRDefault="00DB0A4B" w:rsidP="00D70871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0871">
        <w:rPr>
          <w:rFonts w:ascii="Times New Roman" w:hAnsi="Times New Roman"/>
          <w:sz w:val="28"/>
          <w:szCs w:val="28"/>
        </w:rPr>
        <w:t>В семьях, где курят взрослые, чаще обычного наблюдаются простудные и аллергические заболевания у детей. При этом именно дети, которые являются «вынужденными» пассивными курильщиками,  отличаются слабым здоровьем и низким иммунитетом. Пассивное курение нарушает правильное развитие и формирование дыхательной системы у детей. Это   наряду со сниженным иммунитетом дает предрасположенность к бронхиальным осложнениям и развитию астмы. У детей в семьях курящих родителей снижены умственные способности — никотин,  попадая в организм, блокирует развитие творческого мышления у ребенка, что затем приводит к плохой успеваемости в школе, задержке развития. У таких детей доказано увеличение риска развития кариеса зубов. Дети, которые дышали табачным дымом по вине своих курящих родителей, будут иметь высокую  предрасположенность к курению и отличаться хилым здоровьем.</w:t>
      </w:r>
    </w:p>
    <w:p w:rsidR="00DB0A4B" w:rsidRDefault="00DB0A4B" w:rsidP="00D70871">
      <w:pPr>
        <w:pStyle w:val="NoSpacing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B0A4B" w:rsidRDefault="00DB0A4B" w:rsidP="00D70871">
      <w:pPr>
        <w:pStyle w:val="NoSpacing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r w:rsidRPr="00D70871">
        <w:rPr>
          <w:rFonts w:ascii="Times New Roman" w:hAnsi="Times New Roman"/>
          <w:b/>
          <w:i/>
          <w:sz w:val="28"/>
          <w:szCs w:val="28"/>
        </w:rPr>
        <w:t>Опыт</w:t>
      </w: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провела исследование и убедилась в том</w:t>
      </w:r>
      <w:r w:rsidRPr="009C00E3">
        <w:rPr>
          <w:rFonts w:ascii="Times New Roman" w:hAnsi="Times New Roman"/>
          <w:sz w:val="28"/>
          <w:szCs w:val="28"/>
        </w:rPr>
        <w:t>, что курение также влияет на организм человека.</w:t>
      </w:r>
      <w:r w:rsidRPr="009C00E3">
        <w:rPr>
          <w:rFonts w:ascii="Times New Roman" w:hAnsi="Times New Roman"/>
          <w:color w:val="000000"/>
          <w:kern w:val="24"/>
          <w:sz w:val="32"/>
          <w:szCs w:val="32"/>
          <w:lang w:eastAsia="ru-RU"/>
        </w:rPr>
        <w:t xml:space="preserve"> </w:t>
      </w:r>
      <w:r w:rsidRPr="009C00E3">
        <w:rPr>
          <w:rFonts w:ascii="Times New Roman" w:hAnsi="Times New Roman"/>
          <w:sz w:val="28"/>
          <w:szCs w:val="28"/>
        </w:rPr>
        <w:t>Табачный дым не только вдыхается курильщиком, но и загрязняет воздух. Атмосфера загрязняется никотином, угарным газом, смолами, а также аммиаком.</w:t>
      </w:r>
    </w:p>
    <w:p w:rsidR="00DB0A4B" w:rsidRDefault="00DB0A4B" w:rsidP="00BC05C6">
      <w:pPr>
        <w:rPr>
          <w:rFonts w:ascii="Times New Roman" w:hAnsi="Times New Roman"/>
          <w:sz w:val="28"/>
          <w:szCs w:val="28"/>
        </w:rPr>
      </w:pPr>
      <w:r w:rsidRPr="009C00E3">
        <w:rPr>
          <w:rFonts w:ascii="Times New Roman" w:hAnsi="Times New Roman"/>
          <w:sz w:val="28"/>
          <w:szCs w:val="28"/>
        </w:rPr>
        <w:t>Груша имитирует работу легких: воздух, содержащий табачный дым от зажженной сигареты, проходит через вату</w:t>
      </w:r>
      <w:r>
        <w:rPr>
          <w:rFonts w:ascii="Times New Roman" w:hAnsi="Times New Roman"/>
          <w:sz w:val="28"/>
          <w:szCs w:val="28"/>
        </w:rPr>
        <w:t>,</w:t>
      </w:r>
      <w:r w:rsidRPr="00BC05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проходит через вату при нажатии груши при этом вата желтеет, опыт показал, как резко увеличивается концентрация вредных веществ в лёгких при курении.</w:t>
      </w: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  <w:r w:rsidRPr="00974F1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4" type="#_x0000_t75" style="width:506.25pt;height:281.25pt;visibility:visible">
            <v:imagedata r:id="rId16" o:title="" cropbottom="2177f" cropleft="483f" cropright="483f"/>
          </v:shape>
        </w:pict>
      </w: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0871">
      <w:pPr>
        <w:pStyle w:val="NoSpacing"/>
        <w:rPr>
          <w:rFonts w:ascii="Times New Roman" w:hAnsi="Times New Roman"/>
          <w:b/>
          <w:sz w:val="28"/>
          <w:szCs w:val="28"/>
        </w:rPr>
      </w:pPr>
      <w:r w:rsidRPr="002A3F16">
        <w:rPr>
          <w:rFonts w:ascii="Times New Roman" w:hAnsi="Times New Roman"/>
          <w:b/>
          <w:sz w:val="28"/>
          <w:szCs w:val="28"/>
        </w:rPr>
        <w:t>2.5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3F16">
        <w:rPr>
          <w:rFonts w:ascii="Times New Roman" w:hAnsi="Times New Roman"/>
          <w:b/>
          <w:sz w:val="28"/>
          <w:szCs w:val="28"/>
        </w:rPr>
        <w:t>Комнатные растения и их роль</w:t>
      </w:r>
    </w:p>
    <w:p w:rsidR="00DB0A4B" w:rsidRDefault="00DB0A4B" w:rsidP="00D70871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>Комнатные растения выполняют свою главную функцию: дарят людям радость, помогают им быть здоровее, а значит, лучше трудиться, большего достичь. И люди, и животный мир в отсутствие растений долго жить, не способны.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0A4B" w:rsidRPr="00D76B64" w:rsidRDefault="00DB0A4B" w:rsidP="00D76B64">
      <w:pPr>
        <w:pStyle w:val="NormalWeb"/>
        <w:ind w:firstLine="426"/>
        <w:contextualSpacing/>
        <w:rPr>
          <w:b/>
          <w:i/>
          <w:sz w:val="28"/>
          <w:szCs w:val="28"/>
        </w:rPr>
      </w:pPr>
      <w:r w:rsidRPr="00D76B64">
        <w:rPr>
          <w:sz w:val="28"/>
          <w:szCs w:val="28"/>
        </w:rPr>
        <w:t xml:space="preserve">Очень часто комнатные растения используют в качестве домашней аптечки. </w:t>
      </w:r>
      <w:r w:rsidRPr="007B4B64">
        <w:rPr>
          <w:rStyle w:val="Strong"/>
          <w:b w:val="0"/>
          <w:sz w:val="28"/>
          <w:szCs w:val="28"/>
        </w:rPr>
        <w:t>Алоэ, каланхоэ</w:t>
      </w:r>
      <w:r w:rsidRPr="00D76B64">
        <w:rPr>
          <w:sz w:val="28"/>
          <w:szCs w:val="28"/>
        </w:rPr>
        <w:t xml:space="preserve"> так и называют - "растения-доктора". Но при огромном количестве показаний к применению у того же алоэ (столетник), оказывается, есть и немало ограничений. Сок алоэ противопоказан при заболевании почек и печени, не рекомендуется при тяжелых заболеваниях сердца, гипертонии, остром расстройстве желудка, людям старше 40 лет, при маточных и геморроидальных кровотечениях, больших сроках беременности.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 Комнатные цветы не только создают уют, но и приносят пользу: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- выделяют кислород;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- они очищают воздух в помещениях от токсических веществ, которые выделяют пластиковые покрытия, лаки, клей, моющие средства, синтетические смолы;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- повышают влажность воздуха;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- убивают бактерии (гибискус, или китайская роза, уже через три недели пребывания в комнате полностью освобождает ее от микробов);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- снижают электромагнитное излучение;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- используются как лекарства (каллизия душистая (золотой ус) является ценным сырьем для лечения многих заболеваний, целебным становится, когда на усах сформируется по 9 суставчиков);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  <w:r w:rsidRPr="00D76B64">
        <w:rPr>
          <w:rFonts w:ascii="Times New Roman" w:hAnsi="Times New Roman"/>
          <w:sz w:val="28"/>
          <w:szCs w:val="28"/>
        </w:rPr>
        <w:t xml:space="preserve">- являются «синоптиками» (если капельки воды появляются на листьях бальзамина, значит, будет дождь); </w:t>
      </w:r>
    </w:p>
    <w:p w:rsidR="00DB0A4B" w:rsidRPr="00D76B64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  <w:lang w:val="en-US"/>
        </w:rPr>
      </w:pPr>
      <w:r w:rsidRPr="00D76B64">
        <w:rPr>
          <w:rFonts w:ascii="Times New Roman" w:hAnsi="Times New Roman"/>
          <w:sz w:val="28"/>
          <w:szCs w:val="28"/>
        </w:rPr>
        <w:t xml:space="preserve">-используются в пищу. </w:t>
      </w:r>
    </w:p>
    <w:p w:rsidR="00DB0A4B" w:rsidRDefault="00DB0A4B" w:rsidP="00D76B64">
      <w:pPr>
        <w:pStyle w:val="NoSpacing"/>
        <w:ind w:firstLine="426"/>
        <w:rPr>
          <w:noProof/>
          <w:lang w:eastAsia="ru-RU"/>
        </w:rPr>
      </w:pPr>
      <w:r w:rsidRPr="00974F1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5" type="#_x0000_t75" style="width:202.5pt;height:26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">
            <v:imagedata r:id="rId17" o:title="" croptop="-231f" cropbottom="-316f" cropleft="-163f" cropright="-130f"/>
            <o:lock v:ext="edit" aspectratio="f"/>
          </v:shape>
        </w:pict>
      </w:r>
      <w:r w:rsidRPr="00D76B64">
        <w:rPr>
          <w:noProof/>
          <w:lang w:eastAsia="ru-RU"/>
        </w:rPr>
        <w:t xml:space="preserve"> </w:t>
      </w:r>
      <w:r w:rsidRPr="00974F1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6" type="#_x0000_t75" alt="Каланхоэ Блоссфельда" style="width:261pt;height:26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">
            <v:imagedata r:id="rId18" o:title="" croptop="-236f" cropbottom="-323f" cropright="-88f"/>
            <o:lock v:ext="edit" aspectratio="f"/>
          </v:shape>
        </w:pict>
      </w:r>
    </w:p>
    <w:p w:rsidR="00DB0A4B" w:rsidRDefault="00DB0A4B" w:rsidP="00D76B64">
      <w:pPr>
        <w:pStyle w:val="NoSpacing"/>
        <w:ind w:firstLine="426"/>
        <w:rPr>
          <w:noProof/>
          <w:lang w:eastAsia="ru-RU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Советы здоровья</w:t>
      </w:r>
    </w:p>
    <w:p w:rsidR="00DB0A4B" w:rsidRDefault="00DB0A4B" w:rsidP="00D76B64">
      <w:pPr>
        <w:pStyle w:val="NoSpacing"/>
        <w:ind w:firstLine="426"/>
        <w:rPr>
          <w:rFonts w:ascii="Times New Roman" w:hAnsi="Times New Roman"/>
          <w:b/>
          <w:sz w:val="28"/>
          <w:szCs w:val="28"/>
        </w:rPr>
      </w:pP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>Регулярно проводить влажную уборку.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>Чаще проветривать комнаты.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>Чаще меняйте постельное белье.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>Источником пыли являются книги, поэтому их нужно регулярно чистить пылесосом 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 xml:space="preserve">Источником опасного запыления является старый поролон в креслах и диванах. 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>Стараться избавиться от безделушек, которые собирают пыль.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>По возможности установить в квартире прибор для увлажнения и очищения воздуха.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bCs/>
          <w:sz w:val="28"/>
          <w:szCs w:val="28"/>
        </w:rPr>
        <w:t>Проверяйте маркировки при покупки строительных и отделочных материалов.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sz w:val="28"/>
          <w:szCs w:val="28"/>
        </w:rPr>
        <w:t>Не следует находиться долго в радиусе действия излучения электроприборов.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sz w:val="28"/>
          <w:szCs w:val="28"/>
        </w:rPr>
        <w:t>Не курите. Этим вы сохраните не только своё здоровье, но и здоровье своих близких.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sz w:val="28"/>
          <w:szCs w:val="28"/>
        </w:rPr>
        <w:t>Растения улучшают микроклимат и создают уют в квартире.</w:t>
      </w:r>
    </w:p>
    <w:p w:rsidR="00DB0A4B" w:rsidRPr="0092418C" w:rsidRDefault="00DB0A4B" w:rsidP="0092418C">
      <w:pPr>
        <w:pStyle w:val="NoSpacing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2418C">
        <w:rPr>
          <w:rFonts w:ascii="Times New Roman" w:hAnsi="Times New Roman"/>
          <w:sz w:val="28"/>
          <w:szCs w:val="28"/>
        </w:rPr>
        <w:t>Рекомендуется расставлять бытовые приборы в разных частях комнаты или квартиры.</w:t>
      </w: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Pr="007B4B64" w:rsidRDefault="00DB0A4B" w:rsidP="007B4B64">
      <w:pPr>
        <w:spacing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B4B64">
        <w:rPr>
          <w:rFonts w:ascii="Times New Roman" w:hAnsi="Times New Roman"/>
          <w:b/>
          <w:sz w:val="28"/>
          <w:szCs w:val="28"/>
        </w:rPr>
        <w:t>4.Заключение</w:t>
      </w:r>
    </w:p>
    <w:p w:rsidR="00DB0A4B" w:rsidRDefault="00DB0A4B" w:rsidP="007B4B64">
      <w:pPr>
        <w:pStyle w:val="NoSpacing"/>
        <w:ind w:firstLine="284"/>
        <w:rPr>
          <w:rFonts w:ascii="Times New Roman" w:hAnsi="Times New Roman"/>
          <w:sz w:val="28"/>
          <w:szCs w:val="28"/>
        </w:rPr>
      </w:pPr>
      <w:r w:rsidRPr="007B4B64">
        <w:rPr>
          <w:rFonts w:ascii="Times New Roman" w:hAnsi="Times New Roman"/>
          <w:sz w:val="28"/>
          <w:szCs w:val="28"/>
        </w:rPr>
        <w:t>Результаты исследовательской работы доказали, что экологически грязные дома – это не фантазии ученых и специалистов, а реальный факт, от которого страдает множество людей. В ходе исследования я выяснила, что большинство учащихся нашей школы не задумываются о влиянии пыли на организм человека, не знакомы с тем, какой вред она наносит здоровью. После просмотра нашей презентации и данных рекомендаций  по борьбе с пылью изменилось отношение ребят к влажной уборке.</w:t>
      </w:r>
    </w:p>
    <w:p w:rsidR="00DB0A4B" w:rsidRPr="007B4B64" w:rsidRDefault="00DB0A4B" w:rsidP="007B4B64">
      <w:pPr>
        <w:pStyle w:val="NoSpacing"/>
        <w:ind w:firstLine="284"/>
        <w:rPr>
          <w:rFonts w:ascii="Times New Roman" w:hAnsi="Times New Roman"/>
          <w:sz w:val="28"/>
          <w:szCs w:val="28"/>
        </w:rPr>
      </w:pPr>
    </w:p>
    <w:p w:rsidR="00DB0A4B" w:rsidRDefault="00DB0A4B" w:rsidP="007B4B64">
      <w:pPr>
        <w:pStyle w:val="NoSpacing"/>
        <w:ind w:firstLine="284"/>
        <w:rPr>
          <w:rFonts w:ascii="Times New Roman" w:hAnsi="Times New Roman"/>
          <w:sz w:val="28"/>
          <w:szCs w:val="28"/>
        </w:rPr>
      </w:pPr>
      <w:r w:rsidRPr="007B4B64">
        <w:rPr>
          <w:rFonts w:ascii="Times New Roman" w:hAnsi="Times New Roman"/>
          <w:sz w:val="28"/>
          <w:szCs w:val="28"/>
        </w:rPr>
        <w:t xml:space="preserve">Серьезную угрозу здоровью, особенно детей, представляет «пассивное курение», т.е. пребывание в атмосфере, испорченной, отравленной активно курящими людьми. Продукты тления табака попадают в окружающую среду, оседают на мебели, штора. На основе эксперимента мы постарались изменить отношение учащихся нашей школы к курению. Посмотрев опыт «О вреде курения», многие пришли к выводу, что курение – не безопасное занятие, и, изменить отношение к нему может только высокая культура знаний о нем. </w:t>
      </w:r>
    </w:p>
    <w:p w:rsidR="00DB0A4B" w:rsidRPr="007B4B64" w:rsidRDefault="00DB0A4B" w:rsidP="007B4B64">
      <w:pPr>
        <w:pStyle w:val="NoSpacing"/>
        <w:ind w:firstLine="284"/>
        <w:rPr>
          <w:rFonts w:ascii="Times New Roman" w:hAnsi="Times New Roman"/>
          <w:sz w:val="28"/>
          <w:szCs w:val="28"/>
        </w:rPr>
      </w:pPr>
    </w:p>
    <w:p w:rsidR="00DB0A4B" w:rsidRPr="007B4B64" w:rsidRDefault="00DB0A4B" w:rsidP="007B4B64">
      <w:pPr>
        <w:pStyle w:val="NoSpacing"/>
        <w:ind w:firstLine="284"/>
        <w:rPr>
          <w:rFonts w:ascii="Times New Roman" w:hAnsi="Times New Roman"/>
          <w:sz w:val="28"/>
          <w:szCs w:val="28"/>
        </w:rPr>
      </w:pPr>
      <w:r w:rsidRPr="007B4B64">
        <w:rPr>
          <w:rFonts w:ascii="Times New Roman" w:hAnsi="Times New Roman"/>
          <w:sz w:val="28"/>
          <w:szCs w:val="28"/>
        </w:rPr>
        <w:t>Наш быт немыслим без цветных телевизоров, компьютеров, телефонов, стиральных машин, микроволновых печей, холодильников, пылесосов, фенов, электроутюгов, кондиционеров, а также различных электрических инструментов и т.д.  Но не все знают или даже предполагают, что они могут нанести вред человеку впоследствии излучения радиации.</w:t>
      </w:r>
      <w:r w:rsidRPr="007B4B64">
        <w:rPr>
          <w:rFonts w:ascii="Times New Roman" w:hAnsi="Times New Roman"/>
          <w:i/>
          <w:iCs/>
          <w:color w:val="6600CC"/>
          <w:sz w:val="28"/>
          <w:szCs w:val="28"/>
        </w:rPr>
        <w:t xml:space="preserve"> </w:t>
      </w:r>
      <w:r w:rsidRPr="007B4B64">
        <w:rPr>
          <w:rFonts w:ascii="Times New Roman" w:hAnsi="Times New Roman"/>
          <w:iCs/>
          <w:sz w:val="28"/>
          <w:szCs w:val="28"/>
        </w:rPr>
        <w:t>От электробытовых приборов человек никогда уже не откажется. Остается одно – для обеспечения электромагнитной безопасности надо находиться от них как можно дальше.</w:t>
      </w:r>
    </w:p>
    <w:p w:rsidR="00DB0A4B" w:rsidRPr="007B4B64" w:rsidRDefault="00DB0A4B" w:rsidP="007B4B64">
      <w:pPr>
        <w:pStyle w:val="NoSpacing"/>
        <w:ind w:firstLine="284"/>
        <w:rPr>
          <w:rFonts w:ascii="Times New Roman" w:hAnsi="Times New Roman"/>
          <w:sz w:val="28"/>
          <w:szCs w:val="28"/>
        </w:rPr>
      </w:pPr>
    </w:p>
    <w:p w:rsidR="00DB0A4B" w:rsidRPr="007B4B64" w:rsidRDefault="00DB0A4B" w:rsidP="007B4B64">
      <w:pPr>
        <w:pStyle w:val="NoSpacing"/>
        <w:ind w:firstLine="284"/>
        <w:rPr>
          <w:rFonts w:ascii="Times New Roman" w:hAnsi="Times New Roman"/>
          <w:sz w:val="28"/>
          <w:szCs w:val="28"/>
        </w:rPr>
      </w:pPr>
      <w:r w:rsidRPr="007B4B64">
        <w:rPr>
          <w:rFonts w:ascii="Times New Roman" w:hAnsi="Times New Roman"/>
          <w:sz w:val="28"/>
          <w:szCs w:val="28"/>
        </w:rPr>
        <w:t>На состояние человека, его работоспособность оказывают влияние комнатные растения, многие из которых обладают высокой фитонцидной активностью. Они играют эстетическую и гигиеническую роль: улучшают настроение, увлажняют атмосферу и выделяют в нее полезные вещества – фитонциды, убивающие микроорганизмы. Следовательно, чем больше в комнате растений, тем чище атмосфера, больше в ней кислорода и меньше микроорганизмов.</w:t>
      </w:r>
    </w:p>
    <w:p w:rsidR="00DB0A4B" w:rsidRDefault="00DB0A4B" w:rsidP="007B4B64">
      <w:pPr>
        <w:pStyle w:val="NoSpacing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D76B64">
      <w:pPr>
        <w:pStyle w:val="NoSpacing"/>
        <w:ind w:firstLine="426"/>
        <w:rPr>
          <w:rFonts w:ascii="Times New Roman" w:hAnsi="Times New Roman"/>
          <w:sz w:val="28"/>
          <w:szCs w:val="28"/>
        </w:rPr>
      </w:pPr>
    </w:p>
    <w:p w:rsidR="00DB0A4B" w:rsidRDefault="00DB0A4B" w:rsidP="0092418C">
      <w:pPr>
        <w:pStyle w:val="NoSpacing"/>
        <w:rPr>
          <w:rFonts w:ascii="Times New Roman" w:hAnsi="Times New Roman"/>
          <w:b/>
          <w:sz w:val="28"/>
          <w:szCs w:val="28"/>
        </w:rPr>
      </w:pPr>
      <w:r w:rsidRPr="0092418C">
        <w:rPr>
          <w:rFonts w:ascii="Times New Roman" w:hAnsi="Times New Roman"/>
          <w:b/>
          <w:sz w:val="28"/>
          <w:szCs w:val="28"/>
        </w:rPr>
        <w:t>5.Информационные источники</w:t>
      </w:r>
    </w:p>
    <w:p w:rsidR="00DB0A4B" w:rsidRPr="0092418C" w:rsidRDefault="00DB0A4B" w:rsidP="0092418C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r w:rsidRPr="0092418C">
        <w:rPr>
          <w:rFonts w:ascii="Times New Roman" w:hAnsi="Times New Roman"/>
          <w:sz w:val="36"/>
          <w:szCs w:val="36"/>
        </w:rPr>
        <w:t xml:space="preserve">Губернский Ю. Д. , Кореневская Е. И. Гигиенические основы микроклимата жилых и общественных зданий. – М.: Медицина, 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hyperlink r:id="rId19" w:history="1"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http://biofile.ru/bio/6706.html</w:t>
        </w:r>
      </w:hyperlink>
      <w:r w:rsidRPr="0092418C">
        <w:rPr>
          <w:rFonts w:ascii="Times New Roman" w:hAnsi="Times New Roman"/>
          <w:sz w:val="36"/>
          <w:szCs w:val="36"/>
        </w:rPr>
        <w:t xml:space="preserve"> 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hyperlink r:id="rId20" w:history="1"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http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://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www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ekonow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ru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fresh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-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air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/39-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bad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-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smell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/47-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freshair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html</w:t>
        </w:r>
      </w:hyperlink>
      <w:r w:rsidRPr="0092418C">
        <w:rPr>
          <w:rFonts w:ascii="Times New Roman" w:hAnsi="Times New Roman"/>
          <w:sz w:val="36"/>
          <w:szCs w:val="36"/>
        </w:rPr>
        <w:t xml:space="preserve"> 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hyperlink r:id="rId21" w:history="1"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http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://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ftemk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mpei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ac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ru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bgd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/_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private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El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_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mag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_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isl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VII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_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bit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_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prib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htm</w:t>
        </w:r>
      </w:hyperlink>
      <w:r w:rsidRPr="0092418C">
        <w:rPr>
          <w:rFonts w:ascii="Times New Roman" w:hAnsi="Times New Roman"/>
          <w:sz w:val="36"/>
          <w:szCs w:val="36"/>
        </w:rPr>
        <w:t xml:space="preserve"> 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r w:rsidRPr="0092418C">
        <w:rPr>
          <w:rFonts w:ascii="Times New Roman" w:hAnsi="Times New Roman"/>
          <w:sz w:val="36"/>
          <w:szCs w:val="36"/>
        </w:rPr>
        <w:t xml:space="preserve">Довгуша Я. В., Тихонов М. Н., Довгуша В. В., Электромагнитные излучения и здоровье человека. Журнал ВИНИТИ. 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r w:rsidRPr="0092418C">
        <w:rPr>
          <w:rFonts w:ascii="Times New Roman" w:hAnsi="Times New Roman"/>
          <w:sz w:val="36"/>
          <w:szCs w:val="36"/>
        </w:rPr>
        <w:t>Иванова  Н.Г.   Биология / Первое сентября /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hyperlink r:id="rId22" w:history="1">
        <w:r w:rsidRPr="0092418C">
          <w:rPr>
            <w:rStyle w:val="Hyperlink"/>
            <w:rFonts w:ascii="Times New Roman" w:hAnsi="Times New Roman"/>
            <w:sz w:val="36"/>
            <w:szCs w:val="36"/>
            <w:lang w:val="en-US"/>
          </w:rPr>
          <w:t>http://cmphmao.ru/node/23480</w:t>
        </w:r>
      </w:hyperlink>
      <w:r w:rsidRPr="0092418C">
        <w:rPr>
          <w:rFonts w:ascii="Times New Roman" w:hAnsi="Times New Roman"/>
          <w:sz w:val="36"/>
          <w:szCs w:val="36"/>
          <w:u w:val="single"/>
        </w:rPr>
        <w:t xml:space="preserve"> 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hyperlink r:id="rId23" w:history="1"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http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://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alfa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moreprom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ru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index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php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?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catid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=43:2013-01-08-18-05-07&amp;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id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=90: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strmat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&amp;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Itemid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=60&amp;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option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=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com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_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content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&amp;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view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=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article</w:t>
        </w:r>
      </w:hyperlink>
      <w:r w:rsidRPr="0092418C">
        <w:rPr>
          <w:rFonts w:ascii="Times New Roman" w:hAnsi="Times New Roman"/>
          <w:sz w:val="36"/>
          <w:szCs w:val="36"/>
        </w:rPr>
        <w:t xml:space="preserve"> </w:t>
      </w:r>
    </w:p>
    <w:p w:rsidR="00DB0A4B" w:rsidRPr="0092418C" w:rsidRDefault="00DB0A4B" w:rsidP="0092418C">
      <w:pPr>
        <w:pStyle w:val="NoSpacing"/>
        <w:numPr>
          <w:ilvl w:val="0"/>
          <w:numId w:val="19"/>
        </w:numPr>
        <w:rPr>
          <w:rFonts w:ascii="Times New Roman" w:hAnsi="Times New Roman"/>
          <w:sz w:val="36"/>
          <w:szCs w:val="36"/>
        </w:rPr>
      </w:pPr>
      <w:hyperlink r:id="rId24" w:history="1"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http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://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ohrana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-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bgd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narod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ru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/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proizv</w:t>
        </w:r>
        <w:r w:rsidRPr="0092418C">
          <w:rPr>
            <w:rStyle w:val="Hyperlink"/>
            <w:rFonts w:ascii="Times New Roman" w:hAnsi="Times New Roman"/>
            <w:sz w:val="36"/>
            <w:szCs w:val="36"/>
          </w:rPr>
          <w:t>_73.</w:t>
        </w:r>
        <w:r w:rsidRPr="0092418C">
          <w:rPr>
            <w:rStyle w:val="Hyperlink"/>
            <w:rFonts w:ascii="Times New Roman" w:hAnsi="Times New Roman"/>
            <w:sz w:val="36"/>
            <w:szCs w:val="36"/>
            <w:lang w:val="it-IT"/>
          </w:rPr>
          <w:t>html</w:t>
        </w:r>
      </w:hyperlink>
      <w:r w:rsidRPr="0092418C">
        <w:rPr>
          <w:rFonts w:ascii="Times New Roman" w:hAnsi="Times New Roman"/>
          <w:sz w:val="36"/>
          <w:szCs w:val="36"/>
        </w:rPr>
        <w:t xml:space="preserve"> </w:t>
      </w:r>
    </w:p>
    <w:sectPr w:rsidR="00DB0A4B" w:rsidRPr="0092418C" w:rsidSect="00000140">
      <w:footerReference w:type="default" r:id="rId25"/>
      <w:pgSz w:w="11906" w:h="16838" w:code="9"/>
      <w:pgMar w:top="851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A4B" w:rsidRDefault="00DB0A4B" w:rsidP="005220A9">
      <w:pPr>
        <w:spacing w:after="0" w:line="240" w:lineRule="auto"/>
      </w:pPr>
      <w:r>
        <w:separator/>
      </w:r>
    </w:p>
  </w:endnote>
  <w:endnote w:type="continuationSeparator" w:id="0">
    <w:p w:rsidR="00DB0A4B" w:rsidRDefault="00DB0A4B" w:rsidP="0052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4B" w:rsidRDefault="00DB0A4B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DB0A4B" w:rsidRDefault="00DB0A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A4B" w:rsidRDefault="00DB0A4B" w:rsidP="005220A9">
      <w:pPr>
        <w:spacing w:after="0" w:line="240" w:lineRule="auto"/>
      </w:pPr>
      <w:r>
        <w:separator/>
      </w:r>
    </w:p>
  </w:footnote>
  <w:footnote w:type="continuationSeparator" w:id="0">
    <w:p w:rsidR="00DB0A4B" w:rsidRDefault="00DB0A4B" w:rsidP="00522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3311"/>
    <w:multiLevelType w:val="hybridMultilevel"/>
    <w:tmpl w:val="966E7430"/>
    <w:lvl w:ilvl="0" w:tplc="DF0436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6C08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3265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4264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1A27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B2C3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3D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220D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5EDE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20972"/>
    <w:multiLevelType w:val="hybridMultilevel"/>
    <w:tmpl w:val="362ED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84D5D"/>
    <w:multiLevelType w:val="hybridMultilevel"/>
    <w:tmpl w:val="71681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023AD"/>
    <w:multiLevelType w:val="hybridMultilevel"/>
    <w:tmpl w:val="C93ECA4A"/>
    <w:lvl w:ilvl="0" w:tplc="228CC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8CE8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E424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B269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A9ED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2006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2B42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95A1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D920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07AD2F36"/>
    <w:multiLevelType w:val="hybridMultilevel"/>
    <w:tmpl w:val="CA3C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A2BF4"/>
    <w:multiLevelType w:val="multilevel"/>
    <w:tmpl w:val="7B34F1CC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cs="Times New Roman" w:hint="default"/>
      </w:rPr>
    </w:lvl>
  </w:abstractNum>
  <w:abstractNum w:abstractNumId="6">
    <w:nsid w:val="175B2208"/>
    <w:multiLevelType w:val="hybridMultilevel"/>
    <w:tmpl w:val="AB00B6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25618B"/>
    <w:multiLevelType w:val="hybridMultilevel"/>
    <w:tmpl w:val="1CE605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4F7838"/>
    <w:multiLevelType w:val="hybridMultilevel"/>
    <w:tmpl w:val="997CC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B6105"/>
    <w:multiLevelType w:val="hybridMultilevel"/>
    <w:tmpl w:val="9962CF6E"/>
    <w:lvl w:ilvl="0" w:tplc="2DBA9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F586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B068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0CE1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1A5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1A88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5C07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94A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54A8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394B2C93"/>
    <w:multiLevelType w:val="hybridMultilevel"/>
    <w:tmpl w:val="79F4F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D93E2F"/>
    <w:multiLevelType w:val="hybridMultilevel"/>
    <w:tmpl w:val="8072F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DC742B"/>
    <w:multiLevelType w:val="hybridMultilevel"/>
    <w:tmpl w:val="B5062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2DC1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B64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F1A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6EC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9121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222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A1A8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580F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5C1308F4"/>
    <w:multiLevelType w:val="hybridMultilevel"/>
    <w:tmpl w:val="6BA297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DC1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B64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F1A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6EC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9121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222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A1A8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580F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>
    <w:nsid w:val="690B0BAD"/>
    <w:multiLevelType w:val="hybridMultilevel"/>
    <w:tmpl w:val="A38EFD5A"/>
    <w:lvl w:ilvl="0" w:tplc="2B0A9A6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A450F4"/>
    <w:multiLevelType w:val="hybridMultilevel"/>
    <w:tmpl w:val="C4381358"/>
    <w:lvl w:ilvl="0" w:tplc="7EDA0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DB47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C06A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A120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0D07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802D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2E83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8445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E7EF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>
    <w:nsid w:val="6B626F49"/>
    <w:multiLevelType w:val="hybridMultilevel"/>
    <w:tmpl w:val="441AEB1C"/>
    <w:lvl w:ilvl="0" w:tplc="0E288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2DC1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B64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F1A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6EC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9121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222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A1A8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580F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>
    <w:nsid w:val="758B2460"/>
    <w:multiLevelType w:val="hybridMultilevel"/>
    <w:tmpl w:val="590EC3AC"/>
    <w:lvl w:ilvl="0" w:tplc="16D2F65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999A25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3D8EFE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6AF46F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93D6DD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C18476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FEC0D7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143CA1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09B4AD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18">
    <w:nsid w:val="7B60617B"/>
    <w:multiLevelType w:val="hybridMultilevel"/>
    <w:tmpl w:val="F486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6"/>
  </w:num>
  <w:num w:numId="4">
    <w:abstractNumId w:val="12"/>
  </w:num>
  <w:num w:numId="5">
    <w:abstractNumId w:val="13"/>
  </w:num>
  <w:num w:numId="6">
    <w:abstractNumId w:val="9"/>
  </w:num>
  <w:num w:numId="7">
    <w:abstractNumId w:val="6"/>
  </w:num>
  <w:num w:numId="8">
    <w:abstractNumId w:val="17"/>
  </w:num>
  <w:num w:numId="9">
    <w:abstractNumId w:val="14"/>
  </w:num>
  <w:num w:numId="10">
    <w:abstractNumId w:val="7"/>
  </w:num>
  <w:num w:numId="11">
    <w:abstractNumId w:val="11"/>
  </w:num>
  <w:num w:numId="12">
    <w:abstractNumId w:val="4"/>
  </w:num>
  <w:num w:numId="13">
    <w:abstractNumId w:val="1"/>
  </w:num>
  <w:num w:numId="14">
    <w:abstractNumId w:val="2"/>
  </w:num>
  <w:num w:numId="15">
    <w:abstractNumId w:val="8"/>
  </w:num>
  <w:num w:numId="16">
    <w:abstractNumId w:val="18"/>
  </w:num>
  <w:num w:numId="17">
    <w:abstractNumId w:val="10"/>
  </w:num>
  <w:num w:numId="18">
    <w:abstractNumId w:val="0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5948"/>
    <w:rsid w:val="00000140"/>
    <w:rsid w:val="000857E7"/>
    <w:rsid w:val="00116DC2"/>
    <w:rsid w:val="00116F6E"/>
    <w:rsid w:val="00141978"/>
    <w:rsid w:val="00154A69"/>
    <w:rsid w:val="00182D1F"/>
    <w:rsid w:val="00213D51"/>
    <w:rsid w:val="002468AF"/>
    <w:rsid w:val="002A3F16"/>
    <w:rsid w:val="002E3CB0"/>
    <w:rsid w:val="003F6455"/>
    <w:rsid w:val="00510349"/>
    <w:rsid w:val="005220A9"/>
    <w:rsid w:val="00545E39"/>
    <w:rsid w:val="00664296"/>
    <w:rsid w:val="0069500B"/>
    <w:rsid w:val="006B2A80"/>
    <w:rsid w:val="006C0CA9"/>
    <w:rsid w:val="00702485"/>
    <w:rsid w:val="007B4B64"/>
    <w:rsid w:val="007C5BF7"/>
    <w:rsid w:val="007D024C"/>
    <w:rsid w:val="007D3665"/>
    <w:rsid w:val="007E6A1E"/>
    <w:rsid w:val="008D3263"/>
    <w:rsid w:val="008D648E"/>
    <w:rsid w:val="0092418C"/>
    <w:rsid w:val="00974F1E"/>
    <w:rsid w:val="009C00E3"/>
    <w:rsid w:val="009E5546"/>
    <w:rsid w:val="00AA16E7"/>
    <w:rsid w:val="00B03DAC"/>
    <w:rsid w:val="00B45948"/>
    <w:rsid w:val="00BC05C6"/>
    <w:rsid w:val="00C55691"/>
    <w:rsid w:val="00C93519"/>
    <w:rsid w:val="00CD32E3"/>
    <w:rsid w:val="00CD7DB4"/>
    <w:rsid w:val="00D21C77"/>
    <w:rsid w:val="00D54995"/>
    <w:rsid w:val="00D70871"/>
    <w:rsid w:val="00D76B64"/>
    <w:rsid w:val="00D8588F"/>
    <w:rsid w:val="00DA60B2"/>
    <w:rsid w:val="00DB0A4B"/>
    <w:rsid w:val="00F13365"/>
    <w:rsid w:val="00F34ADD"/>
    <w:rsid w:val="00F5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94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E5546"/>
    <w:rPr>
      <w:lang w:eastAsia="en-US"/>
    </w:rPr>
  </w:style>
  <w:style w:type="paragraph" w:styleId="Header">
    <w:name w:val="header"/>
    <w:basedOn w:val="Normal"/>
    <w:link w:val="HeaderChar"/>
    <w:uiPriority w:val="99"/>
    <w:semiHidden/>
    <w:rsid w:val="0052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20A9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52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220A9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99"/>
    <w:qFormat/>
    <w:rsid w:val="0051034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182D1F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18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2D1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82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CD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CD7DB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2418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1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88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8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88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88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88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9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889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ftemk.mpei.ac.ru/bgd/_private/El_mag_isl/VII_bit_prib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ekonow.ru/fresh-air/39-bad-smell/47-freshair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ohrana-bgd.narod.ru/proizv_73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alfa.moreprom.ru/index.php?catid=43:2013-01-08-18-05-07&amp;id=90:strmat&amp;Itemid=60&amp;option=com_content&amp;view=articl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biofile.ru/bio/670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cmphmao.ru/node/2348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209</TotalTime>
  <Pages>19</Pages>
  <Words>3713</Words>
  <Characters>21166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2015-04-22T11:31:00Z</dcterms:created>
  <dcterms:modified xsi:type="dcterms:W3CDTF">2018-01-17T09:38:00Z</dcterms:modified>
</cp:coreProperties>
</file>